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34057B">
      <w:pPr>
        <w:jc w:val="center"/>
        <w:rPr>
          <w:rFonts w:hint="default"/>
          <w:lang w:val="en-US" w:eastAsia="zh-CN"/>
        </w:rPr>
      </w:pPr>
      <w:r>
        <w:rPr>
          <w:sz w:val="36"/>
          <w:szCs w:val="44"/>
        </w:rPr>
        <w:t>衡水孔颖达文化基地研学</w:t>
      </w:r>
      <w:r>
        <w:rPr>
          <w:rFonts w:hint="eastAsia"/>
          <w:sz w:val="36"/>
          <w:szCs w:val="44"/>
          <w:lang w:val="en-US" w:eastAsia="zh-CN"/>
        </w:rPr>
        <w:t>课程</w:t>
      </w:r>
    </w:p>
    <w:p w14:paraId="1C5101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在我们脚下的这片土地上，曾经生活过一位非常了不起的人物 —— 孔颖达。</w:t>
      </w:r>
    </w:p>
    <w:p w14:paraId="06299B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他呀，可是我国古代一位著名的经学家、教育家。他的学问就像夜空中最闪亮的星星，照亮了无数人的求知之路。</w:t>
      </w:r>
    </w:p>
    <w:p w14:paraId="7310AD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说到经学家，经学家什么意思?在这里解释一下，经学家主要是指阐释、研究儒家经典的学者，经学家通过对经典的研究和传授，将古代的价值观、道德观念、礼仪制度等知识一代代传递下去。而儒家经典如《诗》《书》《礼》《易》《春秋》等被视为思想文化的核心文本。经学家们通过对这些经典的注释、讲解，从而挖掘其中的微言大义。在古代，这些经典所蕴含的思想是社会秩序的基石。经学家们在私塾、书院等场所讲学，学生们学习经典中的为人处世之道、治国理政之法。 </w:t>
      </w:r>
    </w:p>
    <w:p w14:paraId="7FEA49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孔颖达广场，在广场中央有一块石碑，上面刻着《桃城赋》。桃城，也就是我们所在的衡水市桃城区，这里有着悠久的历史和灿烂的文化。</w:t>
      </w:r>
    </w:p>
    <w:p w14:paraId="796CD5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《桃城赋》用优美的文字描绘了桃城的自然风光、历史变迁和人文风貌。它就像一把钥匙，为我们打开了了解桃城历史的大门。可以仔细观察石碑上的文字，感受一下古人对这片土地的赞美之情。</w:t>
      </w:r>
    </w:p>
    <w:p w14:paraId="17E9814E">
      <w:pPr>
        <w:ind w:firstLine="482" w:firstLineChars="200"/>
        <w:jc w:val="center"/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default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val="en-US" w:eastAsia="zh-CN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551815</wp:posOffset>
            </wp:positionH>
            <wp:positionV relativeFrom="page">
              <wp:posOffset>4094480</wp:posOffset>
            </wp:positionV>
            <wp:extent cx="4197985" cy="1991360"/>
            <wp:effectExtent l="0" t="0" r="12065" b="8890"/>
            <wp:wrapTopAndBottom/>
            <wp:docPr id="1" name="图片 1" descr="IMG_0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080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97985" cy="1991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val="en-US" w:eastAsia="zh-CN"/>
        </w:rPr>
        <w:t>桃城赋</w:t>
      </w:r>
    </w:p>
    <w:p w14:paraId="06678CD3">
      <w:pPr>
        <w:ind w:firstLine="482" w:firstLineChars="200"/>
        <w:jc w:val="center"/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val="en-US" w:eastAsia="zh-CN"/>
        </w:rPr>
        <w:t>滏阳河畔，千顷洼边。</w:t>
      </w:r>
    </w:p>
    <w:p w14:paraId="5935535B">
      <w:pPr>
        <w:ind w:firstLine="482" w:firstLineChars="200"/>
        <w:jc w:val="center"/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val="en-US" w:eastAsia="zh-CN"/>
        </w:rPr>
        <w:t>衡漳古驿，桃城新府。</w:t>
      </w:r>
    </w:p>
    <w:p w14:paraId="36435A0D">
      <w:pPr>
        <w:ind w:firstLine="482" w:firstLineChars="200"/>
        <w:jc w:val="center"/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val="en-US" w:eastAsia="zh-CN"/>
        </w:rPr>
        <w:t>源溯汉立之桃国，久称隋置之衡县。</w:t>
      </w:r>
    </w:p>
    <w:p w14:paraId="03970F56">
      <w:pPr>
        <w:ind w:firstLine="482" w:firstLineChars="200"/>
        <w:jc w:val="center"/>
        <w:rPr>
          <w:rFonts w:hint="default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val="en-US" w:eastAsia="zh-CN"/>
        </w:rPr>
        <w:t>虽名迁史沿，称桃乡之久邦，而域稳文厚，成湖城之名区。</w:t>
      </w:r>
    </w:p>
    <w:p w14:paraId="6AAC3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atLeast"/>
        <w:ind w:firstLine="420" w:firstLineChars="200"/>
        <w:jc w:val="center"/>
        <w:textAlignment w:val="auto"/>
        <w:rPr>
          <w:rFonts w:hint="default"/>
          <w:lang w:val="en-US" w:eastAsia="zh-CN"/>
        </w:rPr>
      </w:pPr>
    </w:p>
    <w:p w14:paraId="24132417"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default"/>
          <w:b/>
          <w:bCs/>
          <w:sz w:val="24"/>
          <w:szCs w:val="32"/>
          <w:lang w:val="en-US" w:eastAsia="zh-CN"/>
        </w:rPr>
        <w:t>孔颖达生平介绍</w:t>
      </w:r>
      <w:r>
        <w:rPr>
          <w:rFonts w:hint="eastAsia"/>
          <w:lang w:val="en-US" w:eastAsia="zh-CN"/>
        </w:rPr>
        <w:t>（</w:t>
      </w:r>
      <w:r>
        <w:rPr>
          <w:rFonts w:hint="default"/>
          <w:lang w:val="en-US" w:eastAsia="zh-CN"/>
        </w:rPr>
        <w:t>首先介绍孔颖达的基本情况，包括他的籍贯、身份以及在学术上的重要成就</w:t>
      </w:r>
      <w:r>
        <w:rPr>
          <w:rFonts w:hint="eastAsia"/>
          <w:lang w:val="en-US" w:eastAsia="zh-CN"/>
        </w:rPr>
        <w:t>）</w:t>
      </w:r>
    </w:p>
    <w:p w14:paraId="4D57A6EF">
      <w:pPr>
        <w:ind w:firstLine="420" w:firstLineChars="200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2552700</wp:posOffset>
            </wp:positionH>
            <wp:positionV relativeFrom="page">
              <wp:posOffset>7943850</wp:posOffset>
            </wp:positionV>
            <wp:extent cx="2571115" cy="1615440"/>
            <wp:effectExtent l="0" t="0" r="635" b="3810"/>
            <wp:wrapSquare wrapText="bothSides"/>
            <wp:docPr id="2" name="图片 2" descr="IMG_0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063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1115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t>孔颖达，字冲远，冀州衡水（今河北省衡水市）人。他是唐朝著名的经学家、教育家，被尊为 “十八学士” 之</w:t>
      </w:r>
      <w:r>
        <w:rPr>
          <w:rFonts w:hint="eastAsia"/>
          <w:lang w:val="en-US" w:eastAsia="zh-CN"/>
        </w:rPr>
        <w:t>一。</w:t>
      </w:r>
    </w:p>
    <w:p w14:paraId="447C55C7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孔颖达出生在一个书香世家。从小，他就对书籍充满了热爱，勤奋好学。他博览群书，对儒家经典有着深入的研究。长大后，孔颖达成为了一名杰出的学者，他参与了许多重要的文化活动，为传承和弘扬儒家文化做出了巨大的贡献。</w:t>
      </w:r>
    </w:p>
    <w:p w14:paraId="0E771CC5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孔颖达自幼聪慧好学，对儒家经典有着浓厚的兴趣。他勤奋刻苦，博览群书，不断钻研经典中的义理。孔颖达最大的成就之一，就是编撰了《五经正义》。这本书把儒家的五部经典《诗》《书》《礼》《易》《春秋》进行了详细的注释和解释，成为了后世学习儒家经典的重要参考书。可以说，孔颖达的《五经正义》就像一把钥匙，为人们打开了儒家文化的宝库。在那个时代，学术氛围浓厚，孔颖达凭借着自己的才华和努力，逐渐崭露头角。</w:t>
      </w:r>
    </w:p>
    <w:p w14:paraId="2FAD2102">
      <w:r>
        <w:rPr>
          <w:rFonts w:hint="default" w:ascii="Segoe UI" w:hAnsi="Segoe UI" w:eastAsia="Segoe UI" w:cs="Segoe UI"/>
          <w:i w:val="0"/>
          <w:caps w:val="0"/>
          <w:spacing w:val="0"/>
          <w:kern w:val="0"/>
          <w:sz w:val="27"/>
          <w:szCs w:val="27"/>
          <w:shd w:val="clear" w:fill="F3F4F6"/>
          <w:lang w:val="en-US" w:eastAsia="zh-CN" w:bidi="ar"/>
        </w:rPr>
        <w:t>二、</w:t>
      </w:r>
      <w:r>
        <w:rPr>
          <w:rFonts w:hint="default"/>
          <w:b/>
          <w:bCs/>
          <w:sz w:val="24"/>
          <w:szCs w:val="32"/>
          <w:lang w:val="en-US" w:eastAsia="zh-CN"/>
        </w:rPr>
        <w:t>孔颖达文化基地的意义</w:t>
      </w:r>
      <w:r>
        <w:rPr>
          <w:rFonts w:hint="eastAsia"/>
          <w:lang w:val="en-US" w:eastAsia="zh-CN"/>
        </w:rPr>
        <w:t>（</w:t>
      </w:r>
      <w:r>
        <w:rPr>
          <w:rFonts w:hint="default"/>
          <w:lang w:val="en-US" w:eastAsia="zh-CN"/>
        </w:rPr>
        <w:t>接着阐述孔颖达文化基地的意义，强调其对传承和弘扬优秀传统文化的作用。</w:t>
      </w:r>
      <w:r>
        <w:rPr>
          <w:rFonts w:hint="eastAsia"/>
          <w:lang w:val="en-US" w:eastAsia="zh-CN"/>
        </w:rPr>
        <w:t>）</w:t>
      </w:r>
    </w:p>
    <w:p w14:paraId="23BECC0E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我们所在的这个孔颖达文化基地，是为了纪念这位伟大的学者而建立的。这里不仅保存了大量与孔颖达相关的历史文物和资料，更是一个传承和弘扬中华优秀传统文化的重要场所。</w:t>
      </w:r>
    </w:p>
    <w:p w14:paraId="114E82CE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通过</w:t>
      </w:r>
      <w:r>
        <w:rPr>
          <w:rFonts w:hint="eastAsia"/>
          <w:lang w:val="en-US" w:eastAsia="zh-CN"/>
        </w:rPr>
        <w:t>观摩了解孔颖达</w:t>
      </w:r>
      <w:r>
        <w:rPr>
          <w:rFonts w:hint="default"/>
          <w:lang w:val="en-US" w:eastAsia="zh-CN"/>
        </w:rPr>
        <w:t>基地，我们可以更加深入地了解孔颖达的思想、学术成就以及他对中国文化的贡献。同时，也能够让我们感受到古代学者们的治学精神和高尚品德，激励我们在学习和生活中不断追求进步。</w:t>
      </w:r>
    </w:p>
    <w:p w14:paraId="092C8638">
      <w:r>
        <w:rPr>
          <w:sz w:val="21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49530</wp:posOffset>
                </wp:positionH>
                <wp:positionV relativeFrom="paragraph">
                  <wp:posOffset>603250</wp:posOffset>
                </wp:positionV>
                <wp:extent cx="5171440" cy="1588770"/>
                <wp:effectExtent l="0" t="0" r="10160" b="11430"/>
                <wp:wrapTopAndBottom/>
                <wp:docPr id="38" name="组合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71440" cy="1588770"/>
                          <a:chOff x="9150" y="23850"/>
                          <a:chExt cx="8144" cy="2502"/>
                        </a:xfrm>
                      </wpg:grpSpPr>
                      <pic:pic xmlns:pic="http://schemas.openxmlformats.org/drawingml/2006/picture">
                        <pic:nvPicPr>
                          <pic:cNvPr id="4" name="图片 4" descr="IMG_063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9150" y="23850"/>
                            <a:ext cx="4035" cy="2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图片 5" descr="IMG_062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3416" y="23850"/>
                            <a:ext cx="3878" cy="25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.9pt;margin-top:47.5pt;height:125.1pt;width:407.2pt;mso-wrap-distance-bottom:0pt;mso-wrap-distance-top:0pt;z-index:251661312;mso-width-relative:page;mso-height-relative:page;" coordorigin="9150,23850" coordsize="8144,2502" o:gfxdata="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">
                <o:lock v:ext="edit" aspectratio="f"/>
                <v:shape id="_x0000_s1026" o:spid="_x0000_s1026" o:spt="75" alt="IMG_0631" type="#_x0000_t75" style="position:absolute;left:9150;top:23850;height:2490;width:4035;" filled="f" o:preferrelative="t" stroked="f" coordsize="21600,21600" o:gfxdata="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o7t19ugAAANo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6" o:title=""/>
                  <o:lock v:ext="edit" aspectratio="t"/>
                </v:shape>
                <v:shape id="_x0000_s1026" o:spid="_x0000_s1026" o:spt="75" alt="IMG_0629" type="#_x0000_t75" style="position:absolute;left:13416;top:23850;height:2503;width:3878;" filled="f" o:preferrelative="t" stroked="f" coordsize="21600,21600" o:gfxdata="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pLGUx&#10;wAAAANoAAAAPAAAAAAAAAAEAIAAAACIAAABkcnMvZG93bnJldi54bWxQSwECFAAUAAAACACHTuJA&#10;My8FnjsAAAA5AAAAEAAAAAAAAAABACAAAAAPAQAAZHJzL3NoYXBleG1sLnhtbFBLBQYAAAAABgAG&#10;AFsBAAC5AwAAAAA=&#10;">
                  <v:fill on="f" focussize="0,0"/>
                  <v:stroke on="f"/>
                  <v:imagedata r:id="rId7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default" w:ascii="Segoe UI" w:hAnsi="Segoe UI" w:eastAsia="Segoe UI" w:cs="Segoe UI"/>
          <w:i w:val="0"/>
          <w:caps w:val="0"/>
          <w:spacing w:val="0"/>
          <w:kern w:val="0"/>
          <w:sz w:val="27"/>
          <w:szCs w:val="27"/>
          <w:shd w:val="clear" w:fill="F3F4F6"/>
          <w:lang w:val="en-US" w:eastAsia="zh-CN" w:bidi="ar"/>
        </w:rPr>
        <w:t>三、</w:t>
      </w:r>
      <w:r>
        <w:rPr>
          <w:rFonts w:hint="default"/>
          <w:b/>
          <w:bCs/>
          <w:sz w:val="24"/>
          <w:szCs w:val="32"/>
          <w:lang w:val="en-US" w:eastAsia="zh-CN"/>
        </w:rPr>
        <w:t>基地主要景点介绍</w:t>
      </w:r>
      <w:r>
        <w:rPr>
          <w:rFonts w:hint="eastAsia"/>
          <w:lang w:val="en-US" w:eastAsia="zh-CN"/>
        </w:rPr>
        <w:t>（</w:t>
      </w:r>
      <w:r>
        <w:rPr>
          <w:rFonts w:hint="default"/>
          <w:lang w:val="en-US" w:eastAsia="zh-CN"/>
        </w:rPr>
        <w:t>详细介绍基地的主要景点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通过生动的描述和解说让大家对这些地方有更直观的感受。</w:t>
      </w:r>
      <w:r>
        <w:rPr>
          <w:rFonts w:hint="eastAsia"/>
          <w:lang w:val="en-US" w:eastAsia="zh-CN"/>
        </w:rPr>
        <w:t>）</w:t>
      </w:r>
    </w:p>
    <w:p w14:paraId="6C8496A1"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（一）</w:t>
      </w:r>
      <w:r>
        <w:rPr>
          <w:rFonts w:hint="default"/>
          <w:lang w:val="en-US" w:eastAsia="zh-CN"/>
        </w:rPr>
        <w:t>桃城书院。在古代，书院是人们学习知识、交流思想的重要场所。这里曾经走出了许多有学问的人。这里摆放着两排编钟，编钟是中国古代的一种打击乐器，由青铜铸成。</w:t>
      </w:r>
    </w:p>
    <w:p w14:paraId="67340A71">
      <w:pPr>
        <w:ind w:firstLine="422" w:firstLineChars="20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研学课程一（科普讲解编钟的历史文化和作用）</w:t>
      </w:r>
    </w:p>
    <w:p w14:paraId="59466DB0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编钟的历史非常悠久，早在战国时期就已经出现了。编钟的音色优美，能够演奏出各种不同的旋律。同学们可以想象一下，在古代的书院里，先生们一边讲学，学子们在这里诵读经典、讨论学问一边用编钟演奏音乐，那是多么美妙</w:t>
      </w:r>
      <w:r>
        <w:rPr>
          <w:rFonts w:hint="eastAsia"/>
          <w:lang w:val="en-US" w:eastAsia="zh-CN"/>
        </w:rPr>
        <w:t>且震撼的场景</w:t>
      </w:r>
      <w:r>
        <w:rPr>
          <w:rFonts w:hint="default"/>
          <w:lang w:val="en-US" w:eastAsia="zh-CN"/>
        </w:rPr>
        <w:t>啊！</w:t>
      </w:r>
    </w:p>
    <w:p w14:paraId="44D8B0B1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在很久很久以前，相传，孔颖达小时候就非常热爱学习，他常常来到类似这样的书院，与小伙伴们一起诵读经典，交流学问。有一次，</w:t>
      </w:r>
      <w:r>
        <w:rPr>
          <w:rFonts w:hint="eastAsia"/>
          <w:lang w:val="en-US" w:eastAsia="zh-CN"/>
        </w:rPr>
        <w:t>孔颖达</w:t>
      </w:r>
      <w:r>
        <w:rPr>
          <w:rFonts w:hint="default"/>
          <w:lang w:val="en-US" w:eastAsia="zh-CN"/>
        </w:rPr>
        <w:t>听到了一阵美妙的音乐，原来是有人在演奏编钟。孔</w:t>
      </w:r>
      <w:r>
        <w:rPr>
          <w:rFonts w:hint="eastAsia"/>
          <w:lang w:val="en-US" w:eastAsia="zh-CN"/>
        </w:rPr>
        <w:t>颖达</w:t>
      </w:r>
      <w:r>
        <w:rPr>
          <w:rFonts w:hint="default"/>
          <w:lang w:val="en-US" w:eastAsia="zh-CN"/>
        </w:rPr>
        <w:t>被编钟的音色所吸引，他停下讲学，静静地欣赏着音乐。那时候的学习条件可没有我们现在这么好，没有明亮的电灯，也没有舒适的桌椅。但是孔颖达凭借着自己的勤奋和对知识的渴望，在艰苦的环境中不断努力。他在这里</w:t>
      </w:r>
      <w:r>
        <w:rPr>
          <w:rFonts w:hint="eastAsia"/>
          <w:lang w:val="en-US" w:eastAsia="zh-CN"/>
        </w:rPr>
        <w:t>孜孜不倦</w:t>
      </w:r>
      <w:r>
        <w:rPr>
          <w:rFonts w:hint="default"/>
          <w:lang w:val="en-US" w:eastAsia="zh-CN"/>
        </w:rPr>
        <w:t>地阅读书籍，为日后成为一代大儒奠定了坚实的基础</w:t>
      </w:r>
      <w:r>
        <w:rPr>
          <w:rFonts w:hint="eastAsia"/>
          <w:lang w:val="en-US" w:eastAsia="zh-CN"/>
        </w:rPr>
        <w:t>。</w:t>
      </w:r>
    </w:p>
    <w:p w14:paraId="6D97F753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这个故事</w:t>
      </w:r>
      <w:r>
        <w:rPr>
          <w:rFonts w:hint="eastAsia"/>
          <w:lang w:val="en-US" w:eastAsia="zh-CN"/>
        </w:rPr>
        <w:t>同时也</w:t>
      </w:r>
      <w:r>
        <w:rPr>
          <w:rFonts w:hint="default"/>
          <w:lang w:val="en-US" w:eastAsia="zh-CN"/>
        </w:rPr>
        <w:t>告诉我们，音乐可以陶冶人的情操，让人心情愉悦。</w:t>
      </w:r>
    </w:p>
    <w:p w14:paraId="187BD436">
      <w:pPr>
        <w:ind w:firstLine="420" w:firstLineChars="200"/>
        <w:rPr>
          <w:rFonts w:hint="default"/>
          <w:lang w:val="en-US" w:eastAsia="zh-CN"/>
        </w:rPr>
      </w:pPr>
    </w:p>
    <w:p w14:paraId="2830A9B3">
      <w:pPr>
        <w:ind w:firstLine="420" w:firstLineChars="200"/>
        <w:rPr>
          <w:rFonts w:hint="default"/>
          <w:lang w:val="en-US" w:eastAsia="zh-CN"/>
        </w:rPr>
      </w:pPr>
    </w:p>
    <w:p w14:paraId="6389AACD">
      <w:pPr>
        <w:ind w:firstLine="420" w:firstLineChars="200"/>
        <w:rPr>
          <w:rFonts w:hint="default"/>
          <w:lang w:val="en-US" w:eastAsia="zh-CN"/>
        </w:rPr>
      </w:pPr>
    </w:p>
    <w:p w14:paraId="7CD78687">
      <w:pPr>
        <w:ind w:firstLine="420" w:firstLineChars="200"/>
        <w:rPr>
          <w:rFonts w:hint="default"/>
          <w:lang w:val="en-US" w:eastAsia="zh-CN"/>
        </w:rPr>
      </w:pPr>
    </w:p>
    <w:p w14:paraId="4BECB75A">
      <w:pPr>
        <w:ind w:firstLine="420" w:firstLineChars="200"/>
        <w:rPr>
          <w:rFonts w:hint="default"/>
          <w:lang w:val="en-US" w:eastAsia="zh-CN"/>
        </w:rPr>
      </w:pPr>
    </w:p>
    <w:p w14:paraId="12B72FA5">
      <w:pPr>
        <w:ind w:firstLine="420" w:firstLineChars="200"/>
        <w:rPr>
          <w:rFonts w:hint="default"/>
          <w:lang w:val="en-US" w:eastAsia="zh-CN"/>
        </w:rPr>
      </w:pPr>
    </w:p>
    <w:p w14:paraId="00094D89">
      <w:pPr>
        <w:rPr>
          <w:rFonts w:hint="default"/>
          <w:lang w:val="en-US" w:eastAsia="zh-CN"/>
        </w:rPr>
      </w:pPr>
    </w:p>
    <w:p w14:paraId="1A22BDC4">
      <w:pPr>
        <w:numPr>
          <w:ilvl w:val="0"/>
          <w:numId w:val="2"/>
        </w:num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437515</wp:posOffset>
            </wp:positionH>
            <wp:positionV relativeFrom="page">
              <wp:posOffset>1117600</wp:posOffset>
            </wp:positionV>
            <wp:extent cx="4296410" cy="1537335"/>
            <wp:effectExtent l="0" t="0" r="8890" b="5715"/>
            <wp:wrapTopAndBottom/>
            <wp:docPr id="3" name="图片 3" descr="IMG_0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063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96410" cy="153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en-US" w:eastAsia="zh-CN"/>
        </w:rPr>
        <w:t>孔颖达纪念馆。这里分为正义厅和登瀛厅。</w:t>
      </w:r>
    </w:p>
    <w:p w14:paraId="6577E639">
      <w:pPr>
        <w:numPr>
          <w:ilvl w:val="0"/>
          <w:numId w:val="0"/>
        </w:numPr>
        <w:ind w:firstLine="420" w:firstLineChars="20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1754505</wp:posOffset>
                </wp:positionV>
                <wp:extent cx="5321300" cy="1550670"/>
                <wp:effectExtent l="0" t="0" r="12700" b="11430"/>
                <wp:wrapTopAndBottom/>
                <wp:docPr id="37" name="组合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21300" cy="1550670"/>
                          <a:chOff x="9110" y="39040"/>
                          <a:chExt cx="8380" cy="2442"/>
                        </a:xfrm>
                      </wpg:grpSpPr>
                      <pic:pic xmlns:pic="http://schemas.openxmlformats.org/drawingml/2006/picture">
                        <pic:nvPicPr>
                          <pic:cNvPr id="6" name="图片 6" descr="IMG_063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9110" y="39070"/>
                            <a:ext cx="3972" cy="23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图片 7" descr="IMG_0639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3404" y="39040"/>
                            <a:ext cx="4086" cy="24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.9pt;margin-top:138.15pt;height:122.1pt;width:419pt;mso-wrap-distance-bottom:0pt;mso-wrap-distance-top:0pt;z-index:251665408;mso-width-relative:page;mso-height-relative:page;" coordorigin="9110,39040" coordsize="8380,2442" o:gfxdata="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">
                <o:lock v:ext="edit" aspectratio="f"/>
                <v:shape id="_x0000_s1026" o:spid="_x0000_s1026" o:spt="75" alt="IMG_0638" type="#_x0000_t75" style="position:absolute;left:9110;top:39070;height:2374;width:3972;" filled="f" o:preferrelative="t" stroked="f" coordsize="21600,21600" o:gfxdata="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UpSogbgAAADa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9" o:title=""/>
                  <o:lock v:ext="edit" aspectratio="t"/>
                </v:shape>
                <v:shape id="_x0000_s1026" o:spid="_x0000_s1026" o:spt="75" alt="IMG_0639" type="#_x0000_t75" style="position:absolute;left:13404;top:39040;height:2443;width:4086;" filled="f" o:preferrelative="t" stroked="f" coordsize="21600,21600" o:gfxdata="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KZmSd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0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eastAsia"/>
          <w:b/>
          <w:bCs/>
          <w:lang w:val="en-US" w:eastAsia="zh-CN"/>
        </w:rPr>
        <w:t>研学课程二（在这里重点讲解科普孔颖达人物历史及做的历史文化贡献加深印象）</w:t>
      </w:r>
    </w:p>
    <w:p w14:paraId="6A3D829A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义厅里，我们要了解一下孔颖达这位伟大的学者。孔颖达是唐朝著名的经学家，他对《诗经》《尚书》《礼记》《周易》《春秋》等儒家经典进行了注解和整理，为中国古代文化的传承和发展做出了重要贡献。他的著作对后世的学术发展产生了深远的影响。有一个故事，据说孔颖达在整理古代经典文献的过程中，始终坚持正义的原则。有一次，他在面对一部有争议的经典著作时，没有轻易地随波逐流，而是经过深入的研究和考证，最终给出了公正合理的解释。这个故事告诉我们，在学习和生活中，我们也要像孔颖达一样，不断地向老师和长辈请教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坚持真理，追求正义，不被错误的观念所左右。正是这种刻苦钻研的精神，让他成为了一代大师</w:t>
      </w:r>
      <w:r>
        <w:rPr>
          <w:rFonts w:hint="eastAsia"/>
          <w:lang w:val="en-US" w:eastAsia="zh-CN"/>
        </w:rPr>
        <w:t>.</w:t>
      </w:r>
    </w:p>
    <w:p w14:paraId="7EAAB555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登瀛厅则展示了孔颖达的学术成就和他对文化传承的贡献。“登瀛” 有登上仙境、追求高远之意。孔颖达在整理经典的过程中，严谨认真，不放过任何一个细节。他的努力使得儒家经典更加系统和完善，为后人学习和研究提供了重要的依据。</w:t>
      </w:r>
    </w:p>
    <w:p w14:paraId="7B4EDC77">
      <w:pPr>
        <w:numPr>
          <w:ilvl w:val="0"/>
          <w:numId w:val="2"/>
        </w:numPr>
        <w:ind w:left="0" w:leftChars="0" w:firstLine="420" w:firstLineChars="20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622935</wp:posOffset>
                </wp:positionH>
                <wp:positionV relativeFrom="paragraph">
                  <wp:posOffset>36830</wp:posOffset>
                </wp:positionV>
                <wp:extent cx="4112895" cy="1740535"/>
                <wp:effectExtent l="0" t="0" r="1905" b="12065"/>
                <wp:wrapTopAndBottom/>
                <wp:docPr id="46" name="组合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2895" cy="1740535"/>
                          <a:chOff x="13820" y="44991"/>
                          <a:chExt cx="6477" cy="2741"/>
                        </a:xfrm>
                      </wpg:grpSpPr>
                      <pic:pic xmlns:pic="http://schemas.openxmlformats.org/drawingml/2006/picture">
                        <pic:nvPicPr>
                          <pic:cNvPr id="12" name="图片 12" descr="F:/研学/安排制作类研学文件及行程/去研学基地拍的图片/孔颖达基地图片/微信图片_20250301083043.jpg微信图片_2025030108304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11348" r="11348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17589" y="44991"/>
                            <a:ext cx="2708" cy="27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图片 9" descr="IMG_064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13820" y="45020"/>
                            <a:ext cx="3704" cy="27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49.05pt;margin-top:2.9pt;height:137.05pt;width:323.85pt;mso-wrap-distance-bottom:0pt;mso-wrap-distance-top:0pt;z-index:251663360;mso-width-relative:page;mso-height-relative:page;" coordorigin="13820,44991" coordsize="6477,2741" o:gfxdata="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">
                <o:lock v:ext="edit" aspectratio="f"/>
                <v:shape id="_x0000_s1026" o:spid="_x0000_s1026" o:spt="75" alt="F:/研学/安排制作类研学文件及行程/去研学基地拍的图片/孔颖达基地图片/微信图片_20250301083043.jpg微信图片_20250301083043" type="#_x0000_t75" style="position:absolute;left:17589;top:44991;height:2732;width:2708;rotation:11796480f;" filled="f" o:preferrelative="t" stroked="f" coordsize="21600,21600" o:gfxdata="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xOaF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11" cropleft="7437f" cropright="7437f" o:title="微信图片_20250301083043"/>
                  <o:lock v:ext="edit" aspectratio="t"/>
                </v:shape>
                <v:shape id="_x0000_s1026" o:spid="_x0000_s1026" o:spt="75" alt="IMG_0641" type="#_x0000_t75" style="position:absolute;left:13820;top:45020;height:2713;width:3704;" filled="f" o:preferrelative="t" stroked="f" coordsize="21600,21600" o:gfxdata="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xN+Db4A&#10;AADa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2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default"/>
          <w:lang w:val="en-US" w:eastAsia="zh-CN"/>
        </w:rPr>
        <w:t>至圣先师殿。这里供奉着孔子的塑像。</w:t>
      </w:r>
      <w:r>
        <w:rPr>
          <w:rFonts w:hint="eastAsia"/>
          <w:lang w:val="en-US" w:eastAsia="zh-CN"/>
        </w:rPr>
        <w:t>殿内供奉着4.2米的孔子像，是严格按照</w:t>
      </w:r>
      <w:bookmarkStart w:id="0" w:name="_GoBack"/>
      <w:bookmarkEnd w:id="0"/>
      <w:r>
        <w:rPr>
          <w:rFonts w:hint="eastAsia"/>
          <w:lang w:val="en-US" w:eastAsia="zh-CN"/>
        </w:rPr>
        <w:t>曲阜孔子标准像精心雕刻而成。</w:t>
      </w:r>
      <w:r>
        <w:rPr>
          <w:rFonts w:hint="default"/>
          <w:lang w:val="en-US" w:eastAsia="zh-CN"/>
        </w:rPr>
        <w:t>孔子是中国古代伟大的思想家、教育家，被尊称为 “至圣先师”。他的思想影响了中国几千年。孔子有很多著名的弟子，他们一起传播孔子的学说。孔子教导学生要 “仁、义、礼、智、信”，这些品德至今仍然是我们应该学习的。在这里，我们可以感受到孔子和孔颖达之间的传承关系，以及儒家文化的博大精深。</w:t>
      </w:r>
    </w:p>
    <w:p w14:paraId="0787B942">
      <w:pPr>
        <w:numPr>
          <w:ilvl w:val="0"/>
          <w:numId w:val="0"/>
        </w:numPr>
        <w:ind w:leftChars="200"/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研学课程三（进行庄重严肃的拜师礼，表达对先贤、教师的尊重及敬意之心）</w:t>
      </w:r>
    </w:p>
    <w:p w14:paraId="409F719B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在这里，我们将举行一场隆重的拜师礼。拜师礼是中国传统文化中的一种重要仪式，它代表着学生对老师的尊敬和感恩之情。</w:t>
      </w:r>
    </w:p>
    <w:p w14:paraId="1E13EC45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在拜师礼中，我们要向孔子像行三鞠躬礼，表达我们对老师的敬意和感激之情。</w:t>
      </w:r>
    </w:p>
    <w:p w14:paraId="0E692A08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拜师礼的举行过程</w:t>
      </w:r>
    </w:p>
    <w:p w14:paraId="0071704E">
      <w:pPr>
        <w:ind w:firstLine="420" w:firstLineChars="20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218440</wp:posOffset>
                </wp:positionH>
                <wp:positionV relativeFrom="paragraph">
                  <wp:posOffset>6985</wp:posOffset>
                </wp:positionV>
                <wp:extent cx="4829810" cy="1570990"/>
                <wp:effectExtent l="0" t="0" r="8890" b="10160"/>
                <wp:wrapTopAndBottom/>
                <wp:docPr id="35" name="组合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810" cy="1570990"/>
                          <a:chOff x="9416" y="54033"/>
                          <a:chExt cx="7606" cy="2474"/>
                        </a:xfrm>
                      </wpg:grpSpPr>
                      <pic:pic xmlns:pic="http://schemas.openxmlformats.org/drawingml/2006/picture">
                        <pic:nvPicPr>
                          <pic:cNvPr id="10" name="图片 10" descr="IMG_110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9416" y="54033"/>
                            <a:ext cx="3755" cy="2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图片 11" descr="IMG_1102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3320" y="54050"/>
                            <a:ext cx="3703" cy="24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7.2pt;margin-top:0.55pt;height:123.7pt;width:380.3pt;mso-wrap-distance-bottom:0pt;mso-wrap-distance-top:0pt;z-index:251664384;mso-width-relative:page;mso-height-relative:page;" coordorigin="9416,54033" coordsize="7606,2474" o:gfxdata="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">
                <o:lock v:ext="edit" aspectratio="f"/>
                <v:shape id="_x0000_s1026" o:spid="_x0000_s1026" o:spt="75" alt="IMG_1103" type="#_x0000_t75" style="position:absolute;left:9416;top:54033;height:2475;width:3755;" filled="f" o:preferrelative="t" stroked="f" coordsize="21600,21600" o:gfxdata="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J4U2h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13" o:title=""/>
                  <o:lock v:ext="edit" aspectratio="t"/>
                </v:shape>
                <v:shape id="_x0000_s1026" o:spid="_x0000_s1026" o:spt="75" alt="IMG_1102" type="#_x0000_t75" style="position:absolute;left:13320;top:54050;height:2452;width:3703;" filled="f" o:preferrelative="t" stroked="f" coordsize="21600,21600" o:gfxdata="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MXMH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14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default"/>
          <w:lang w:val="en-US" w:eastAsia="zh-CN"/>
        </w:rPr>
        <w:t>首先，全体同学在至圣先师殿前列队，整理衣冠。然后，由主持人</w:t>
      </w:r>
      <w:r>
        <w:rPr>
          <w:rFonts w:hint="eastAsia"/>
          <w:lang w:val="en-US" w:eastAsia="zh-CN"/>
        </w:rPr>
        <w:t>（执事）</w:t>
      </w:r>
      <w:r>
        <w:rPr>
          <w:rFonts w:hint="default"/>
          <w:lang w:val="en-US" w:eastAsia="zh-CN"/>
        </w:rPr>
        <w:t>宣布拜师礼开始。</w:t>
      </w:r>
    </w:p>
    <w:p w14:paraId="7FCA1728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第一步，正衣冠。同学们要先整理好自己的衣服和头发，保持整洁端庄的仪表。这是对老师的尊重，也是对知识的敬畏。</w:t>
      </w:r>
    </w:p>
    <w:p w14:paraId="47914A9E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第二步，</w:t>
      </w:r>
      <w:r>
        <w:rPr>
          <w:rFonts w:hint="eastAsia"/>
          <w:lang w:val="en-US" w:eastAsia="zh-CN"/>
        </w:rPr>
        <w:t>拜诣先贤</w:t>
      </w:r>
      <w:r>
        <w:rPr>
          <w:rFonts w:hint="default"/>
          <w:lang w:val="en-US" w:eastAsia="zh-CN"/>
        </w:rPr>
        <w:t>。同学们面向孔子塑像，行三鞠躬礼。</w:t>
      </w:r>
    </w:p>
    <w:p w14:paraId="155FCD9A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</w:t>
      </w:r>
      <w:r>
        <w:rPr>
          <w:rFonts w:hint="eastAsia"/>
          <w:lang w:val="en-US" w:eastAsia="zh-CN"/>
        </w:rPr>
        <w:t>鞠躬</w:t>
      </w:r>
      <w:r>
        <w:rPr>
          <w:rFonts w:hint="default"/>
          <w:lang w:val="en-US" w:eastAsia="zh-CN"/>
        </w:rPr>
        <w:t>，感谢老师的启蒙之恩；</w:t>
      </w:r>
    </w:p>
    <w:p w14:paraId="69FE87FE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二</w:t>
      </w:r>
      <w:r>
        <w:rPr>
          <w:rFonts w:hint="eastAsia"/>
          <w:lang w:val="en-US" w:eastAsia="zh-CN"/>
        </w:rPr>
        <w:t>鞠躬</w:t>
      </w:r>
      <w:r>
        <w:rPr>
          <w:rFonts w:hint="default"/>
          <w:lang w:val="en-US" w:eastAsia="zh-CN"/>
        </w:rPr>
        <w:t>，感谢老师的教诲之恩；</w:t>
      </w:r>
    </w:p>
    <w:p w14:paraId="40355A86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三</w:t>
      </w:r>
      <w:r>
        <w:rPr>
          <w:rFonts w:hint="eastAsia"/>
          <w:lang w:val="en-US" w:eastAsia="zh-CN"/>
        </w:rPr>
        <w:t>鞠躬</w:t>
      </w:r>
      <w:r>
        <w:rPr>
          <w:rFonts w:hint="default"/>
          <w:lang w:val="en-US" w:eastAsia="zh-CN"/>
        </w:rPr>
        <w:t>，感谢老师的关怀之恩。这一环节表达了我们对孔子这位伟大的思想家、教育家的敬仰之情。</w:t>
      </w:r>
    </w:p>
    <w:p w14:paraId="4F4E7569">
      <w:pPr>
        <w:ind w:firstLine="420" w:firstLineChars="200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第三步，</w:t>
      </w:r>
      <w:r>
        <w:rPr>
          <w:rFonts w:hint="eastAsia"/>
          <w:lang w:val="en-US" w:eastAsia="zh-CN"/>
        </w:rPr>
        <w:t>祈福宣言。</w:t>
      </w:r>
      <w:r>
        <w:rPr>
          <w:rFonts w:hint="default"/>
          <w:lang w:val="en-US" w:eastAsia="zh-CN"/>
        </w:rPr>
        <w:t>大家</w:t>
      </w:r>
      <w:r>
        <w:rPr>
          <w:rFonts w:hint="eastAsia"/>
          <w:lang w:val="en-US" w:eastAsia="zh-CN"/>
        </w:rPr>
        <w:t>跟随执事</w:t>
      </w:r>
      <w:r>
        <w:rPr>
          <w:rFonts w:hint="default"/>
          <w:lang w:val="en-US" w:eastAsia="zh-CN"/>
        </w:rPr>
        <w:t>一起大声</w:t>
      </w:r>
      <w:r>
        <w:rPr>
          <w:rFonts w:hint="eastAsia"/>
          <w:lang w:val="en-US" w:eastAsia="zh-CN"/>
        </w:rPr>
        <w:t>喊出祈福</w:t>
      </w:r>
      <w:r>
        <w:rPr>
          <w:rFonts w:hint="default"/>
          <w:lang w:val="en-US" w:eastAsia="zh-CN"/>
        </w:rPr>
        <w:t>宣言，表达自己的决心和信念。</w:t>
      </w:r>
      <w:r>
        <w:rPr>
          <w:rFonts w:hint="eastAsia"/>
          <w:lang w:val="en-US" w:eastAsia="zh-CN"/>
        </w:rPr>
        <w:t>然后礼成挂祈愿福带。</w:t>
      </w:r>
    </w:p>
    <w:p w14:paraId="775398E8">
      <w:pPr>
        <w:ind w:firstLine="480" w:firstLineChars="200"/>
        <w:jc w:val="center"/>
        <w:rPr>
          <w:rFonts w:hint="eastAsia" w:eastAsia="宋体"/>
          <w:b/>
          <w:bCs/>
          <w:lang w:val="en-US" w:eastAsia="zh-CN"/>
        </w:rPr>
      </w:pPr>
      <w:r>
        <w:rPr>
          <w:rFonts w:ascii="Segoe UI" w:hAnsi="Segoe UI" w:eastAsia="Segoe UI" w:cs="Segoe UI"/>
          <w:b/>
          <w:bCs/>
          <w:i w:val="0"/>
          <w:caps w:val="0"/>
          <w:spacing w:val="0"/>
          <w:sz w:val="24"/>
          <w:szCs w:val="24"/>
          <w:shd w:val="clear" w:fill="FFFFFF"/>
        </w:rPr>
        <w:t>敬贤崇礼</w:t>
      </w:r>
      <w:r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ascii="Segoe UI" w:hAnsi="Segoe UI" w:eastAsia="Segoe UI" w:cs="Segoe UI"/>
          <w:b/>
          <w:bCs/>
          <w:i w:val="0"/>
          <w:caps w:val="0"/>
          <w:spacing w:val="0"/>
          <w:sz w:val="24"/>
          <w:szCs w:val="24"/>
          <w:shd w:val="clear" w:fill="FFFFFF"/>
        </w:rPr>
        <w:t>乐学善问</w:t>
      </w:r>
      <w:r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ascii="Segoe UI" w:hAnsi="Segoe UI" w:eastAsia="Segoe UI" w:cs="Segoe UI"/>
          <w:b/>
          <w:bCs/>
          <w:i w:val="0"/>
          <w:caps w:val="0"/>
          <w:spacing w:val="0"/>
          <w:sz w:val="24"/>
          <w:szCs w:val="24"/>
          <w:shd w:val="clear" w:fill="FFFFFF"/>
        </w:rPr>
        <w:t>尊师向学</w:t>
      </w:r>
      <w:r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ascii="Segoe UI" w:hAnsi="Segoe UI" w:eastAsia="Segoe UI" w:cs="Segoe UI"/>
          <w:b/>
          <w:bCs/>
          <w:i w:val="0"/>
          <w:caps w:val="0"/>
          <w:spacing w:val="0"/>
          <w:sz w:val="24"/>
          <w:szCs w:val="24"/>
          <w:shd w:val="clear" w:fill="FFFFFF"/>
        </w:rPr>
        <w:t>勤勉为学</w:t>
      </w:r>
      <w:r>
        <w:rPr>
          <w:rFonts w:hint="eastAsia" w:ascii="Segoe UI" w:hAnsi="Segoe UI" w:eastAsia="宋体" w:cs="Segoe UI"/>
          <w:b/>
          <w:bCs/>
          <w:i w:val="0"/>
          <w:caps w:val="0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ascii="Segoe UI" w:hAnsi="Segoe UI" w:eastAsia="Segoe UI" w:cs="Segoe UI"/>
          <w:b/>
          <w:bCs/>
          <w:i w:val="0"/>
          <w:caps w:val="0"/>
          <w:spacing w:val="0"/>
          <w:sz w:val="24"/>
          <w:szCs w:val="24"/>
          <w:shd w:val="clear" w:fill="FFFFFF"/>
        </w:rPr>
        <w:t>永不言弃</w:t>
      </w:r>
    </w:p>
    <w:p w14:paraId="3143BF1B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最后，主持人</w:t>
      </w:r>
      <w:r>
        <w:rPr>
          <w:rFonts w:hint="eastAsia"/>
          <w:lang w:val="en-US" w:eastAsia="zh-CN"/>
        </w:rPr>
        <w:t>（执事）</w:t>
      </w:r>
      <w:r>
        <w:rPr>
          <w:rFonts w:hint="default"/>
          <w:lang w:val="en-US" w:eastAsia="zh-CN"/>
        </w:rPr>
        <w:t>宣布拜师礼结束。同学们可以在至圣先师殿里自由参观，感受一下中国古代文化的博大精深。</w:t>
      </w:r>
    </w:p>
    <w:p w14:paraId="046B1DF7">
      <w:pPr>
        <w:ind w:firstLine="420" w:firstLineChars="200"/>
        <w:rPr>
          <w:rFonts w:hint="default"/>
          <w:b/>
          <w:bCs/>
          <w:lang w:val="en-US"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769620</wp:posOffset>
            </wp:positionH>
            <wp:positionV relativeFrom="page">
              <wp:posOffset>5923280</wp:posOffset>
            </wp:positionV>
            <wp:extent cx="3948430" cy="1892300"/>
            <wp:effectExtent l="0" t="0" r="13970" b="12700"/>
            <wp:wrapTopAndBottom/>
            <wp:docPr id="15" name="图片 15" descr="b73857aa0c37805cd7f9f8a308daf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b73857aa0c37805cd7f9f8a308daf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4843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lang w:val="en-US" w:eastAsia="zh-CN"/>
        </w:rPr>
        <w:t>研学课程四（在这科普讲解一些与衡水有关联的历史人物、近代名人）</w:t>
      </w:r>
    </w:p>
    <w:p w14:paraId="72CB64C0"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崇贤阁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崇贤阁的名字寓意着崇尚贤能之人。在这里，我们可以看到许多古代贤人的故事和他们的名言警句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他们有的是政治家、有的是文学家、有的是科学家。这些贤人用他们的智慧和品德为后人树立了榜样。我们要向他们学习，努力成为有道德、有学问的人。</w:t>
      </w:r>
    </w:p>
    <w:p w14:paraId="7E8EBE3F">
      <w:pPr>
        <w:ind w:firstLine="442" w:firstLineChars="200"/>
        <w:rPr>
          <w:rFonts w:hint="eastAsia" w:cstheme="minorBidi"/>
          <w:b/>
          <w:bCs/>
          <w:kern w:val="2"/>
          <w:sz w:val="22"/>
          <w:szCs w:val="28"/>
          <w:lang w:val="en-US" w:eastAsia="zh-CN" w:bidi="ar-SA"/>
        </w:rPr>
      </w:pPr>
    </w:p>
    <w:p w14:paraId="46312C8E">
      <w:pPr>
        <w:ind w:firstLine="442" w:firstLineChars="200"/>
        <w:rPr>
          <w:rFonts w:hint="eastAsia" w:cstheme="minorBidi"/>
          <w:b/>
          <w:bCs/>
          <w:kern w:val="2"/>
          <w:sz w:val="22"/>
          <w:szCs w:val="28"/>
          <w:lang w:val="en-US" w:eastAsia="zh-CN" w:bidi="ar-SA"/>
        </w:rPr>
      </w:pPr>
    </w:p>
    <w:p w14:paraId="0F7061EA">
      <w:pPr>
        <w:ind w:firstLine="442" w:firstLineChars="200"/>
        <w:rPr>
          <w:rFonts w:hint="eastAsia" w:cstheme="minorBidi"/>
          <w:b/>
          <w:bCs/>
          <w:kern w:val="2"/>
          <w:sz w:val="22"/>
          <w:szCs w:val="28"/>
          <w:lang w:val="en-US" w:eastAsia="zh-CN" w:bidi="ar-SA"/>
        </w:rPr>
      </w:pPr>
    </w:p>
    <w:p w14:paraId="5278E284">
      <w:pPr>
        <w:ind w:firstLine="442" w:firstLineChars="200"/>
        <w:rPr>
          <w:rFonts w:hint="eastAsia" w:cstheme="minorBidi"/>
          <w:b/>
          <w:bCs/>
          <w:kern w:val="2"/>
          <w:sz w:val="22"/>
          <w:szCs w:val="28"/>
          <w:lang w:val="en-US" w:eastAsia="zh-CN" w:bidi="ar-SA"/>
        </w:rPr>
      </w:pPr>
    </w:p>
    <w:p w14:paraId="214C7F30">
      <w:pPr>
        <w:ind w:firstLine="442" w:firstLineChars="200"/>
        <w:rPr>
          <w:rFonts w:hint="eastAsia" w:cstheme="minorBidi"/>
          <w:b/>
          <w:bCs/>
          <w:kern w:val="2"/>
          <w:sz w:val="22"/>
          <w:szCs w:val="28"/>
          <w:lang w:val="en-US" w:eastAsia="zh-CN" w:bidi="ar-SA"/>
        </w:rPr>
      </w:pPr>
    </w:p>
    <w:p w14:paraId="7C4C1E56">
      <w:pPr>
        <w:ind w:firstLine="440" w:firstLineChars="200"/>
        <w:rPr>
          <w:rFonts w:hint="default" w:cstheme="minorBidi"/>
          <w:b/>
          <w:bCs/>
          <w:kern w:val="2"/>
          <w:sz w:val="22"/>
          <w:szCs w:val="28"/>
          <w:lang w:val="en-US" w:eastAsia="zh-CN" w:bidi="ar-SA"/>
        </w:rPr>
      </w:pPr>
      <w:r>
        <w:rPr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-35560</wp:posOffset>
                </wp:positionH>
                <wp:positionV relativeFrom="paragraph">
                  <wp:posOffset>36830</wp:posOffset>
                </wp:positionV>
                <wp:extent cx="5327015" cy="1669415"/>
                <wp:effectExtent l="0" t="0" r="6985" b="6985"/>
                <wp:wrapTopAndBottom/>
                <wp:docPr id="34" name="组合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27015" cy="1669415"/>
                          <a:chOff x="9016" y="70265"/>
                          <a:chExt cx="8389" cy="2629"/>
                        </a:xfrm>
                      </wpg:grpSpPr>
                      <pic:pic xmlns:pic="http://schemas.openxmlformats.org/drawingml/2006/picture">
                        <pic:nvPicPr>
                          <pic:cNvPr id="17" name="图片 17" descr="微信图片_20240801163102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9016" y="70274"/>
                            <a:ext cx="4085" cy="26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图片 16" descr="5faf721723a5a397d6a14fee3f1ed5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3289" y="70265"/>
                            <a:ext cx="4116" cy="26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2.8pt;margin-top:2.9pt;height:131.45pt;width:419.45pt;mso-wrap-distance-bottom:0pt;mso-wrap-distance-top:0pt;z-index:251662336;mso-width-relative:page;mso-height-relative:page;" coordorigin="9016,70265" coordsize="8389,2629" o:gfxdata="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">
                <o:lock v:ext="edit" aspectratio="f"/>
                <v:shape id="_x0000_s1026" o:spid="_x0000_s1026" o:spt="75" alt="微信图片_20240801163102" type="#_x0000_t75" style="position:absolute;left:9016;top:70274;height:2621;width:4085;" filled="f" o:preferrelative="t" stroked="f" coordsize="21600,21600" o:gfxdata="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x3Pu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16" o:title=""/>
                  <o:lock v:ext="edit" aspectratio="t"/>
                </v:shape>
                <v:shape id="_x0000_s1026" o:spid="_x0000_s1026" o:spt="75" alt="5faf721723a5a397d6a14fee3f1ed54" type="#_x0000_t75" style="position:absolute;left:13289;top:70265;height:2624;width:4116;" filled="f" o:preferrelative="t" stroked="f" coordsize="21600,21600" o:gfxdata="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OPSa6G2AAAA2wAAAA8A&#10;AAAAAAAAAQAgAAAAIgAAAGRycy9kb3ducmV2LnhtbFBLAQIUABQAAAAIAIdO4kAzLwWeOwAAADkA&#10;AAAQAAAAAAAAAAEAIAAAAAUBAABkcnMvc2hhcGV4bWwueG1sUEsFBgAAAAAGAAYAWwEAAK8DAAAA&#10;AA==&#10;">
                  <v:fill on="f" focussize="0,0"/>
                  <v:stroke on="f"/>
                  <v:imagedata r:id="rId17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eastAsia" w:cstheme="minorBidi"/>
          <w:b/>
          <w:bCs/>
          <w:kern w:val="2"/>
          <w:sz w:val="22"/>
          <w:szCs w:val="28"/>
          <w:lang w:val="en-US" w:eastAsia="zh-CN" w:bidi="ar-SA"/>
        </w:rPr>
        <w:t>研学课程五（科普来历含义及相关联的故事）</w:t>
      </w:r>
    </w:p>
    <w:p w14:paraId="512F8C17">
      <w:pPr>
        <w:ind w:firstLine="440" w:firstLineChars="200"/>
        <w:rPr>
          <w:rFonts w:hint="default"/>
          <w:lang w:val="en-US" w:eastAsia="zh-CN"/>
        </w:rPr>
      </w:pPr>
      <w:r>
        <w:rPr>
          <w:rFonts w:hint="eastAsia" w:cstheme="minorBidi"/>
          <w:kern w:val="2"/>
          <w:sz w:val="22"/>
          <w:szCs w:val="28"/>
          <w:lang w:val="en-US" w:eastAsia="zh-CN" w:bidi="ar-SA"/>
        </w:rPr>
        <w:t>（五）</w:t>
      </w:r>
      <w:r>
        <w:rPr>
          <w:rFonts w:hint="default"/>
          <w:lang w:val="en-US" w:eastAsia="zh-CN"/>
        </w:rPr>
        <w:t>杏林桥。杏林在中国文化中有着特殊的意义。</w:t>
      </w:r>
      <w:r>
        <w:rPr>
          <w:rFonts w:hint="eastAsia"/>
          <w:lang w:val="en-US" w:eastAsia="zh-CN"/>
        </w:rPr>
        <w:t>中国古人常讲“不为良相，即为良医”，良医所居之地被称为杏林，</w:t>
      </w:r>
      <w:r>
        <w:rPr>
          <w:rFonts w:hint="default"/>
          <w:lang w:val="en-US" w:eastAsia="zh-CN"/>
        </w:rPr>
        <w:t>在古代，医生常常被称为 “杏林高手”</w:t>
      </w:r>
      <w:r>
        <w:rPr>
          <w:rFonts w:hint="eastAsia"/>
          <w:lang w:val="en-US" w:eastAsia="zh-CN"/>
        </w:rPr>
        <w:t>。这座桥与老城区的安济桥遥相呼应，都有为人民谋福祉的寓意。</w:t>
      </w:r>
      <w:r>
        <w:rPr>
          <w:rFonts w:hint="default"/>
          <w:lang w:val="en-US" w:eastAsia="zh-CN"/>
        </w:rPr>
        <w:t>有一个传说，三国时期的名医董奉，他为人治病从不收取钱财，只要求病人在病愈后在他的院子里种上一棵杏树。久而久之，董奉的院子里就变成了一片杏林。杏林桥也象征着对医术和仁心的赞美。</w:t>
      </w:r>
    </w:p>
    <w:p w14:paraId="66C8F80A"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（六）</w:t>
      </w:r>
      <w:r>
        <w:rPr>
          <w:rFonts w:hint="default"/>
          <w:lang w:val="en-US" w:eastAsia="zh-CN"/>
        </w:rPr>
        <w:t>观水平台也叫三义亭。“三义” 通常指的是忠、义、信。这里有一个关于 “桃园三结义” 的故事。刘备、关羽、张飞三人在桃园中结为兄弟，他们誓言同生共死，为了共同的理想而奋斗。这个故事体现了兄弟之间的情谊和忠诚。孔颖达在他的一生中，也非常注重这三种品德的培养。他忠于自己的国家和人民，坚守正义，诚实守信。在三义亭里，我们可以静静地思考这些品德的重要性，以及如何在自己的生活中践行它们。</w:t>
      </w:r>
      <w:r>
        <w:rPr>
          <w:rFonts w:hint="eastAsia"/>
          <w:lang w:val="en-US" w:eastAsia="zh-CN"/>
        </w:rPr>
        <w:t>从这里望去，贯穿公园的水系是明月湖，湖中央是三义亭，同时也将儒家“五常”仁义礼智信融入其中。</w:t>
      </w:r>
    </w:p>
    <w:p w14:paraId="34E579F7">
      <w:pPr>
        <w:numPr>
          <w:ilvl w:val="0"/>
          <w:numId w:val="3"/>
        </w:numPr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研学课程</w:t>
      </w:r>
    </w:p>
    <w:p w14:paraId="2994D09A">
      <w:pPr>
        <w:numPr>
          <w:ilvl w:val="0"/>
          <w:numId w:val="0"/>
        </w:numPr>
        <w:ind w:firstLine="241" w:firstLineChars="100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文化课 —— 科普演讲类</w:t>
      </w:r>
      <w:r>
        <w:rPr>
          <w:rFonts w:hint="eastAsia"/>
          <w:lang w:val="en-US" w:eastAsia="zh-CN"/>
        </w:rPr>
        <w:t>（</w:t>
      </w:r>
      <w:r>
        <w:rPr>
          <w:rFonts w:hint="default"/>
          <w:lang w:val="en-US" w:eastAsia="zh-CN"/>
        </w:rPr>
        <w:t>讲述孔颖达的三个故事，少年立志、编纂《五经正义》和教书育人，展现他的传奇人生和高尚品德</w:t>
      </w:r>
      <w:r>
        <w:rPr>
          <w:rFonts w:hint="eastAsia"/>
          <w:lang w:val="en-US" w:eastAsia="zh-CN"/>
        </w:rPr>
        <w:t>，重点突出孔颖达所做的贡献。）</w:t>
      </w:r>
    </w:p>
    <w:p w14:paraId="4F2F468B">
      <w:pPr>
        <w:ind w:firstLine="240" w:firstLineChars="100"/>
      </w:pPr>
      <w:r>
        <w:rPr>
          <w:rFonts w:hint="eastAsia"/>
          <w:b w:val="0"/>
          <w:bCs w:val="0"/>
          <w:sz w:val="24"/>
          <w:szCs w:val="32"/>
          <w:lang w:val="en-US" w:eastAsia="zh-CN"/>
        </w:rPr>
        <w:t>1.</w:t>
      </w:r>
      <w:r>
        <w:rPr>
          <w:rFonts w:hint="default"/>
          <w:b w:val="0"/>
          <w:bCs w:val="0"/>
          <w:sz w:val="24"/>
          <w:szCs w:val="32"/>
          <w:lang w:val="en-US" w:eastAsia="zh-CN"/>
        </w:rPr>
        <w:t>孔颖达的故事</w:t>
      </w:r>
    </w:p>
    <w:p w14:paraId="0DFBCDCF">
      <w:pPr>
        <w:ind w:left="420" w:leftChars="200" w:firstLine="0" w:firstLineChars="0"/>
      </w:pPr>
      <w:r>
        <w:rPr>
          <w:rFonts w:hint="default"/>
        </w:rPr>
        <w:t>少年立志</w:t>
      </w:r>
      <w:r>
        <w:rPr>
          <w:rFonts w:hint="default"/>
        </w:rPr>
        <w:br w:type="textWrapping"/>
      </w:r>
      <w:r>
        <w:rPr>
          <w:rFonts w:hint="default"/>
        </w:rPr>
        <w:t>孔颖达从小就对儒家经典表现出了浓厚的兴趣。他常常手不释卷，沉浸在经典的世界里。有一次，他看到一本《论语》，被书中的思想深深吸引。从那时起，他立下了志向，要成为一名伟大的学者，传承和弘扬儒家文化。</w:t>
      </w:r>
    </w:p>
    <w:p w14:paraId="7EA63FAA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为了实现自己的志向，孔颖达付出了巨大的努力。他每天早起晚睡，刻苦学习，不断提高自己的知识水平。他还四处拜访名师，虚心求教，不断拓宽自己的学术视野。</w:t>
      </w:r>
    </w:p>
    <w:p w14:paraId="204D70AA">
      <w:pPr>
        <w:ind w:left="420" w:leftChars="100" w:hanging="210" w:hanging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</w:t>
      </w:r>
      <w:r>
        <w:rPr>
          <w:rFonts w:hint="default"/>
          <w:b w:val="0"/>
          <w:bCs w:val="0"/>
          <w:sz w:val="24"/>
          <w:szCs w:val="32"/>
          <w:lang w:val="en-US" w:eastAsia="zh-CN"/>
        </w:rPr>
        <w:t>五经的介绍</w:t>
      </w:r>
    </w:p>
    <w:p w14:paraId="7262B998">
      <w:pPr>
        <w:ind w:left="420" w:leftChars="200" w:firstLine="0" w:firstLineChars="0"/>
        <w:rPr>
          <w:rFonts w:hint="default"/>
        </w:rPr>
      </w:pPr>
      <w:r>
        <w:rPr>
          <w:rFonts w:hint="default"/>
        </w:rPr>
        <w:t>编纂《五经正义》</w:t>
      </w:r>
    </w:p>
    <w:p w14:paraId="7AA5F4BD">
      <w:pPr>
        <w:ind w:firstLine="420" w:firstLineChars="200"/>
        <w:rPr>
          <w:rFonts w:hint="default"/>
        </w:rPr>
      </w:pPr>
      <w:r>
        <w:rPr>
          <w:rFonts w:hint="default"/>
        </w:rPr>
        <w:t>孔颖达一生致力于对 “五经” 的研究和整理。“五经” 就是《诗经》《尚书》《礼记》《周易》《春秋》这五部经典著作。它们是中国古代文化的重要组成部分，包含了丰富的哲学思想、道德规范、历史故事和文学艺术。</w:t>
      </w:r>
    </w:p>
    <w:p w14:paraId="312DF6EF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《诗经》是中国最早的一部诗歌总集，里面有很多优美的诗歌，反映了古代人们的生活、情感和思想。</w:t>
      </w:r>
    </w:p>
    <w:p w14:paraId="58B3AAC1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《尚书》是一部记载古代历史文献的书籍，它记录了从尧、舜、禹时代到周朝的历史事件和政治制度。</w:t>
      </w:r>
    </w:p>
    <w:p w14:paraId="459E5963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《礼记》主要讲述了古代的礼仪制度，包括各种礼仪的规范和意义。</w:t>
      </w:r>
    </w:p>
    <w:p w14:paraId="3CA95051">
      <w:pPr>
        <w:ind w:left="420" w:leftChars="200" w:firstLine="0" w:firstLineChars="0"/>
        <w:rPr>
          <w:rFonts w:hint="default"/>
        </w:rPr>
      </w:pPr>
      <w:r>
        <w:rPr>
          <w:rFonts w:hint="default"/>
          <w:lang w:val="en-US" w:eastAsia="zh-CN"/>
        </w:rPr>
        <w:t>《周易》是一部关于哲学和占卜的书籍，它包含了深刻的哲学思想和智慧。</w:t>
      </w:r>
    </w:p>
    <w:p w14:paraId="5F5FC454">
      <w:pPr>
        <w:ind w:left="420" w:leftChars="200" w:firstLine="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《春秋》是一部编年体史书，记载了从鲁国隐公元年到哀公十四年的历史事件。</w:t>
      </w:r>
    </w:p>
    <w:p w14:paraId="38EF5D17">
      <w:pPr>
        <w:ind w:left="420" w:leftChars="200" w:firstLine="0" w:firstLineChars="0"/>
      </w:pPr>
      <w:r>
        <w:rPr>
          <w:rFonts w:hint="default"/>
        </w:rPr>
        <w:t>唐朝初年，为了统一儒家经典的解释，唐太宗李世民下令编纂《五经正义》。孔颖达被任命为主要编纂者之一。</w:t>
      </w:r>
    </w:p>
    <w:p w14:paraId="494E4022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接到这个任务后，孔颖达深感责任重大。他带领着一批学者，夜以继日地工作，对《五经》进行了深入的研究和整理。他们查阅了大量的古籍资料，对不同的版本进行了比较和分析，力求做到准确无误。</w:t>
      </w:r>
    </w:p>
    <w:p w14:paraId="4BEBCBB8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经过多年的努力，《五经正义》终于编纂完成。这部著作统一了自汉以来的儒家经典解释，为后世的学术研究和教育提供了重要的依据。孔颖达也因此成为了中国文化史上的一位重要人物。</w:t>
      </w:r>
    </w:p>
    <w:p w14:paraId="75EDE21C">
      <w:pPr>
        <w:ind w:left="420" w:leftChars="100" w:hanging="210" w:hangingChars="100"/>
        <w:rPr>
          <w:rFonts w:hint="eastAsia"/>
          <w:lang w:eastAsia="zh-CN"/>
        </w:rPr>
      </w:pPr>
      <w:r>
        <w:rPr>
          <w:rFonts w:hint="default"/>
        </w:rPr>
        <w:t>教书育人</w:t>
      </w:r>
      <w:r>
        <w:rPr>
          <w:rFonts w:hint="default"/>
        </w:rPr>
        <w:br w:type="textWrapping"/>
      </w:r>
      <w:r>
        <w:rPr>
          <w:rFonts w:hint="default"/>
        </w:rPr>
        <w:t>孔颖达不仅是一位伟大的学者，还是一位优秀的教育家。他一生致力于教书育人</w:t>
      </w:r>
      <w:r>
        <w:rPr>
          <w:rFonts w:hint="eastAsia"/>
          <w:lang w:eastAsia="zh-CN"/>
        </w:rPr>
        <w:t>，</w:t>
      </w:r>
    </w:p>
    <w:p w14:paraId="56FBDB8D">
      <w:r>
        <w:rPr>
          <w:rFonts w:hint="default"/>
        </w:rPr>
        <w:t>培养了大批优秀的学生。</w:t>
      </w:r>
    </w:p>
    <w:p w14:paraId="2B5466CB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他在教学中注重启发式教育，鼓励学生独立思考，勇于发表自己的观点。他还注重品德教育，教导学生要做一个有道德、有责任感的人。</w:t>
      </w:r>
    </w:p>
    <w:p w14:paraId="78AB6835">
      <w:pPr>
        <w:ind w:firstLine="420" w:firstLineChars="200"/>
        <w:rPr>
          <w:rFonts w:hint="default"/>
        </w:rPr>
      </w:pPr>
      <w:r>
        <w:rPr>
          <w:rFonts w:hint="default"/>
          <w:lang w:val="en-US" w:eastAsia="zh-CN"/>
        </w:rPr>
        <w:t>孔颖达的教育思想和方法对后世产生了深远的影响。他的学生们在他的教导下，成为了各个领域的杰出人才，为中国的文化和社会发展做出了重要贡献。</w:t>
      </w:r>
    </w:p>
    <w:p w14:paraId="7DBB5402">
      <w:pPr>
        <w:numPr>
          <w:ilvl w:val="0"/>
          <w:numId w:val="0"/>
        </w:numPr>
        <w:ind w:firstLine="241" w:firstLineChars="100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default"/>
          <w:b/>
          <w:bCs/>
          <w:sz w:val="24"/>
          <w:szCs w:val="32"/>
          <w:lang w:val="en-US" w:eastAsia="zh-CN"/>
        </w:rPr>
        <w:t>手工课 —— 制作手工艺品</w:t>
      </w:r>
      <w:r>
        <w:rPr>
          <w:rFonts w:hint="eastAsia"/>
          <w:b/>
          <w:bCs/>
          <w:sz w:val="24"/>
          <w:szCs w:val="32"/>
          <w:lang w:val="en-US" w:eastAsia="zh-CN"/>
        </w:rPr>
        <w:t>（对德智体美劳知识全面科普）</w:t>
      </w:r>
    </w:p>
    <w:p w14:paraId="77AC3C34">
      <w:pPr>
        <w:numPr>
          <w:ilvl w:val="0"/>
          <w:numId w:val="4"/>
        </w:numPr>
        <w:ind w:left="420" w:leftChars="200" w:firstLine="0" w:firstLine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引入</w:t>
      </w:r>
    </w:p>
    <w:p w14:paraId="7335B914"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在古代，人们没有像我们现在这样的现代化工具和材料，但他们却能够用自己的双手创造出许多精美的手工艺品。今天，我们也来学习古人的智慧，制作一些手工艺品。</w:t>
      </w:r>
    </w:p>
    <w:p w14:paraId="38F379A2">
      <w:pPr>
        <w:ind w:firstLine="420" w:firstLineChars="200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（二）手工制作</w:t>
      </w:r>
    </w:p>
    <w:p w14:paraId="3471609F">
      <w:pPr>
        <w:ind w:left="210" w:leftChars="100" w:firstLine="210" w:firstLineChars="10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104140</wp:posOffset>
                </wp:positionH>
                <wp:positionV relativeFrom="paragraph">
                  <wp:posOffset>201930</wp:posOffset>
                </wp:positionV>
                <wp:extent cx="5187950" cy="2059940"/>
                <wp:effectExtent l="0" t="0" r="12700" b="16510"/>
                <wp:wrapTopAndBottom/>
                <wp:docPr id="32" name="组合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7950" cy="2059940"/>
                          <a:chOff x="9236" y="93881"/>
                          <a:chExt cx="8170" cy="3244"/>
                        </a:xfrm>
                      </wpg:grpSpPr>
                      <pic:pic xmlns:pic="http://schemas.openxmlformats.org/drawingml/2006/picture">
                        <pic:nvPicPr>
                          <pic:cNvPr id="8" name="图片 8" descr="b6459f0ad8d6f8b329c8f34a0206b74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9236" y="93881"/>
                            <a:ext cx="2659" cy="32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图片 13" descr="296d0a7059fdc60594368f1dd7b73e0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12015" y="93881"/>
                            <a:ext cx="2607" cy="32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图片 14" descr="f6d5c62b4692ff024eec42de02384f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14752" y="93881"/>
                            <a:ext cx="2655" cy="3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8.2pt;margin-top:15.9pt;height:162.2pt;width:408.5pt;mso-wrap-distance-bottom:0pt;mso-wrap-distance-top:0pt;z-index:251662336;mso-width-relative:page;mso-height-relative:page;" coordorigin="9236,93881" coordsize="8170,3244" o:gfxdata="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">
                <o:lock v:ext="edit" aspectratio="f"/>
                <v:shape id="_x0000_s1026" o:spid="_x0000_s1026" o:spt="75" alt="b6459f0ad8d6f8b329c8f34a0206b74" type="#_x0000_t75" style="position:absolute;left:9236;top:93881;height:3217;width:2659;" filled="f" o:preferrelative="t" stroked="f" coordsize="21600,21600" o:gfxdata="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LpWaju2AAAA2gAAAA8A&#10;AAAAAAAAAQAgAAAAIgAAAGRycy9kb3ducmV2LnhtbFBLAQIUABQAAAAIAIdO4kAzLwWeOwAAADkA&#10;AAAQAAAAAAAAAAEAIAAAAAUBAABkcnMvc2hhcGV4bWwueG1sUEsFBgAAAAAGAAYAWwEAAK8DAAAA&#10;AA==&#10;">
                  <v:fill on="f" focussize="0,0"/>
                  <v:stroke on="f"/>
                  <v:imagedata r:id="rId18" o:title=""/>
                  <o:lock v:ext="edit" aspectratio="t"/>
                </v:shape>
                <v:shape id="_x0000_s1026" o:spid="_x0000_s1026" o:spt="75" alt="296d0a7059fdc60594368f1dd7b73e0" type="#_x0000_t75" style="position:absolute;left:12015;top:93881;height:3210;width:2607;" filled="f" o:preferrelative="t" stroked="f" coordsize="21600,21600" o:gfxdata="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5qSdG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75" alt="f6d5c62b4692ff024eec42de02384f9" type="#_x0000_t75" style="position:absolute;left:14752;top:93881;height:3245;width:2655;" filled="f" o:preferrelative="t" stroked="f" coordsize="21600,21600" o:gfxdata="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4pnee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0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default"/>
          <w:lang w:val="en-US" w:eastAsia="zh-CN"/>
        </w:rPr>
        <w:t>制作书签</w:t>
      </w:r>
    </w:p>
    <w:p w14:paraId="10A4EA60">
      <w:pPr>
        <w:ind w:firstLine="420" w:firstLineChars="200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在制作书签的过程中，我给大家讲一个关于古代书签的故事。在古代，没有我们现在这么方便的书签。那时候，人们用丝线或者布条来标记自己读到的地方。有一位书生，他非常爱读书，但是他总是找不到自己上次读到的地方。有一天，他看到一片美丽的树叶，就把树叶夹在了书里。从此以后，他每次都能很容易地找到自己读到的地方。这片树叶就成了他的 “书签”。感受一下古人的书写方式。</w:t>
      </w:r>
    </w:p>
    <w:p w14:paraId="00A5BFB2">
      <w:pPr>
        <w:ind w:firstLine="420" w:firstLineChars="200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材料准备：</w:t>
      </w:r>
      <w:r>
        <w:rPr>
          <w:rFonts w:hint="eastAsia"/>
          <w:lang w:val="en-US" w:eastAsia="zh-CN"/>
        </w:rPr>
        <w:t>彩纸</w:t>
      </w:r>
      <w:r>
        <w:rPr>
          <w:rFonts w:hint="default"/>
          <w:lang w:val="en-US" w:eastAsia="zh-CN"/>
        </w:rPr>
        <w:t>、绳子、</w:t>
      </w:r>
      <w:r>
        <w:rPr>
          <w:rFonts w:hint="eastAsia"/>
          <w:lang w:val="en-US" w:eastAsia="zh-CN"/>
        </w:rPr>
        <w:t>剪刀、彩</w:t>
      </w:r>
      <w:r>
        <w:rPr>
          <w:rFonts w:hint="default"/>
          <w:lang w:val="en-US" w:eastAsia="zh-CN"/>
        </w:rPr>
        <w:t>笔。</w:t>
      </w:r>
    </w:p>
    <w:p w14:paraId="4B496300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制作步骤：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（1）彩纸剪成自己喜欢的形状，可以是圆形、方形、三角形等。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（2）用彩笔在书签上画出自己喜欢的图案，可以是孔颖达的画像、古代的书籍、花朵等</w:t>
      </w:r>
      <w:r>
        <w:rPr>
          <w:rFonts w:hint="eastAsia"/>
          <w:lang w:val="en-US" w:eastAsia="zh-CN"/>
        </w:rPr>
        <w:t>。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（3）将写好字的</w:t>
      </w:r>
      <w:r>
        <w:rPr>
          <w:rFonts w:hint="eastAsia"/>
          <w:lang w:val="en-US" w:eastAsia="zh-CN"/>
        </w:rPr>
        <w:t>彩纸</w:t>
      </w:r>
      <w:r>
        <w:rPr>
          <w:rFonts w:hint="default"/>
          <w:lang w:val="en-US" w:eastAsia="zh-CN"/>
        </w:rPr>
        <w:t>用绳子穿起来，制成</w:t>
      </w:r>
      <w:r>
        <w:rPr>
          <w:rFonts w:hint="eastAsia"/>
          <w:lang w:val="en-US" w:eastAsia="zh-CN"/>
        </w:rPr>
        <w:t>书签</w:t>
      </w:r>
      <w:r>
        <w:rPr>
          <w:rFonts w:hint="default"/>
          <w:lang w:val="en-US" w:eastAsia="zh-CN"/>
        </w:rPr>
        <w:t>。</w:t>
      </w:r>
    </w:p>
    <w:p w14:paraId="12EAEFF1">
      <w:pPr>
        <w:ind w:firstLine="420" w:firstLineChars="200"/>
        <w:rPr>
          <w:rFonts w:hint="default"/>
          <w:lang w:val="en-US" w:eastAsia="zh-CN"/>
        </w:rPr>
      </w:pPr>
    </w:p>
    <w:p w14:paraId="7E6E306B">
      <w:pPr>
        <w:ind w:firstLine="420" w:firstLineChars="200"/>
        <w:rPr>
          <w:rFonts w:hint="default"/>
          <w:lang w:val="en-US" w:eastAsia="zh-CN"/>
        </w:rPr>
      </w:pPr>
    </w:p>
    <w:p w14:paraId="1D15F207">
      <w:pPr>
        <w:ind w:firstLine="420" w:firstLineChars="200"/>
        <w:rPr>
          <w:rFonts w:hint="default"/>
          <w:lang w:val="en-US" w:eastAsia="zh-CN"/>
        </w:rPr>
      </w:pPr>
    </w:p>
    <w:p w14:paraId="1B0EB251">
      <w:pPr>
        <w:ind w:firstLine="420" w:firstLineChars="200"/>
        <w:rPr>
          <w:rFonts w:hint="default"/>
          <w:lang w:val="en-US" w:eastAsia="zh-CN"/>
        </w:rPr>
      </w:pPr>
    </w:p>
    <w:p w14:paraId="375BDFF1">
      <w:pPr>
        <w:ind w:firstLine="420" w:firstLineChars="200"/>
        <w:rPr>
          <w:rFonts w:hint="default"/>
          <w:lang w:val="en-US" w:eastAsia="zh-CN"/>
        </w:rPr>
      </w:pPr>
    </w:p>
    <w:p w14:paraId="20D61BE7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传统剪纸</w:t>
      </w:r>
    </w:p>
    <w:p w14:paraId="2D139B7A">
      <w:pPr>
        <w:ind w:firstLine="420" w:firstLineChars="20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22860</wp:posOffset>
                </wp:positionV>
                <wp:extent cx="5109210" cy="1927225"/>
                <wp:effectExtent l="0" t="0" r="15240" b="15875"/>
                <wp:wrapTopAndBottom/>
                <wp:docPr id="39" name="组合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9210" cy="1927225"/>
                          <a:chOff x="9140" y="104797"/>
                          <a:chExt cx="8046" cy="3035"/>
                        </a:xfrm>
                      </wpg:grpSpPr>
                      <pic:pic xmlns:pic="http://schemas.openxmlformats.org/drawingml/2006/picture">
                        <pic:nvPicPr>
                          <pic:cNvPr id="18" name="图片 18" descr="61dabaf7cde8be3a23bbe03fdddaefd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9140" y="104802"/>
                            <a:ext cx="2604" cy="30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图片 19" descr="f84612caf3e1ed210e1197fbfd8d7ac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14636" y="104797"/>
                            <a:ext cx="2550" cy="29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图片 20" descr="d17bfd27117e79e44826e0aa04fa200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1811" y="104804"/>
                            <a:ext cx="2721" cy="300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.4pt;margin-top:1.8pt;height:151.75pt;width:402.3pt;mso-wrap-distance-bottom:0pt;mso-wrap-distance-top:0pt;z-index:251666432;mso-width-relative:page;mso-height-relative:page;" coordorigin="9140,104797" coordsize="8046,3035" o:gfxdata="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">
                <o:lock v:ext="edit" aspectratio="f"/>
                <v:shape id="_x0000_s1026" o:spid="_x0000_s1026" o:spt="75" alt="61dabaf7cde8be3a23bbe03fdddaefd" type="#_x0000_t75" style="position:absolute;left:9140;top:104802;height:3030;width:2604;" filled="f" o:preferrelative="t" stroked="f" coordsize="21600,21600" o:gfxdata="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QLERd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1" o:title=""/>
                  <o:lock v:ext="edit" aspectratio="t"/>
                </v:shape>
                <v:shape id="_x0000_s1026" o:spid="_x0000_s1026" o:spt="75" alt="f84612caf3e1ed210e1197fbfd8d7ac" type="#_x0000_t75" style="position:absolute;left:14636;top:104797;height:2994;width:2550;" filled="f" o:preferrelative="t" stroked="f" coordsize="21600,21600" o:gfxdata="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dbgW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_x0000_s1026" o:spid="_x0000_s1026" o:spt="75" alt="d17bfd27117e79e44826e0aa04fa200" type="#_x0000_t75" style="position:absolute;left:11811;top:104804;height:3009;width:2721;" filled="f" o:preferrelative="t" stroked="f" coordsize="21600,21600" o:gfxdata="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ay6iQr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23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default"/>
          <w:lang w:val="en-US" w:eastAsia="zh-CN"/>
        </w:rPr>
        <w:t>解说介绍：剪纸是中国民间传统艺术之一，具有悠久的历史和丰富的文化内涵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可以追溯到汉代。剪纸的题材丰富多样，包括花鸟鱼虫、人物故事、吉祥图案等。</w:t>
      </w:r>
    </w:p>
    <w:p w14:paraId="1024EAA7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通过剪纸课程，学生可以了解剪纸的起源、发展和艺术特点，学习基本的剪纸技巧，如折叠、剪裁、镂空等。</w:t>
      </w:r>
    </w:p>
    <w:p w14:paraId="183734AC"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材料准备</w:t>
      </w:r>
      <w:r>
        <w:rPr>
          <w:rFonts w:hint="default"/>
          <w:lang w:val="en-US" w:eastAsia="zh-CN"/>
        </w:rPr>
        <w:t>：剪刀、彩纸</w:t>
      </w:r>
      <w:r>
        <w:rPr>
          <w:rFonts w:hint="eastAsia"/>
          <w:lang w:val="en-US" w:eastAsia="zh-CN"/>
        </w:rPr>
        <w:t>、笔</w:t>
      </w:r>
      <w:r>
        <w:rPr>
          <w:rFonts w:hint="default"/>
          <w:lang w:val="en-US" w:eastAsia="zh-CN"/>
        </w:rPr>
        <w:t>。</w:t>
      </w:r>
    </w:p>
    <w:p w14:paraId="56460B6B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课程内容：老师首先介绍剪纸的历史和文化背景，展示一些精美的剪纸作品。然后，学生们在老师的指导下，学习剪纸的基本技巧，并动手制作自己的剪纸作品。可以选择一些简单的图案，如花朵、动物、人物等，让学生们更容易上手。</w:t>
      </w:r>
    </w:p>
    <w:p w14:paraId="0C60C264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意义：培养学生的动手能力和创造力，同时让学生了解中国传统文化的魅力。</w:t>
      </w:r>
    </w:p>
    <w:p w14:paraId="407DDAB1">
      <w:pPr>
        <w:ind w:firstLine="420" w:firstLineChars="20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179705</wp:posOffset>
                </wp:positionH>
                <wp:positionV relativeFrom="paragraph">
                  <wp:posOffset>200660</wp:posOffset>
                </wp:positionV>
                <wp:extent cx="4949825" cy="1624330"/>
                <wp:effectExtent l="0" t="0" r="3175" b="13970"/>
                <wp:wrapTopAndBottom/>
                <wp:docPr id="40" name="组合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9825" cy="1624330"/>
                          <a:chOff x="9355" y="110982"/>
                          <a:chExt cx="7795" cy="2558"/>
                        </a:xfrm>
                      </wpg:grpSpPr>
                      <pic:pic xmlns:pic="http://schemas.openxmlformats.org/drawingml/2006/picture">
                        <pic:nvPicPr>
                          <pic:cNvPr id="21" name="图片 21" descr="491206c63d968c61ae12992e349667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9355" y="110991"/>
                            <a:ext cx="3670" cy="25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图片 22" descr="415b2379096f1700ec9ad044b67c9da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3168" y="110982"/>
                            <a:ext cx="3982" cy="25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4.15pt;margin-top:15.8pt;height:127.9pt;width:389.75pt;mso-wrap-distance-bottom:0pt;mso-wrap-distance-top:0pt;z-index:251667456;mso-width-relative:page;mso-height-relative:page;" coordorigin="9355,110982" coordsize="7795,2558" o:gfxdata="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">
                <o:lock v:ext="edit" aspectratio="f"/>
                <v:shape id="_x0000_s1026" o:spid="_x0000_s1026" o:spt="75" alt="491206c63d968c61ae12992e3496676" type="#_x0000_t75" style="position:absolute;left:9355;top:110991;height:2541;width:3670;" filled="f" o:preferrelative="t" stroked="f" coordsize="21600,21600" o:gfxdata="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Jyzn0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4" o:title=""/>
                  <o:lock v:ext="edit" aspectratio="t"/>
                </v:shape>
                <v:shape id="_x0000_s1026" o:spid="_x0000_s1026" o:spt="75" alt="415b2379096f1700ec9ad044b67c9da" type="#_x0000_t75" style="position:absolute;left:13168;top:110982;height:2559;width:3982;" filled="f" o:preferrelative="t" stroked="f" coordsize="21600,21600" o:gfxdata="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+40wK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5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default"/>
          <w:lang w:val="en-US" w:eastAsia="zh-CN"/>
        </w:rPr>
        <w:t>手工造纸</w:t>
      </w:r>
    </w:p>
    <w:p w14:paraId="19FB759F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解说介绍：造纸术是中国古代四大发明之一，由蔡伦发明。造纸术的发明，对世界文明的发展产生了深远的影响。在这个课程中，学生们将学习传统的手工造纸方法，了解造纸的历史和文化背景。</w:t>
      </w:r>
    </w:p>
    <w:p w14:paraId="32E93A2E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工具：纸浆、滤网、木板。</w:t>
      </w:r>
    </w:p>
    <w:p w14:paraId="3459EB7D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制作过程：首先，同学们将纸浆放入水中搅拌均匀，然后将滤网放在木板上，将纸浆倒在滤网上，用木板将纸浆压平。接着，将滤网从木板上取下，放在通风处晾干。最后，将晾干的纸从滤网上揭下来，就可以得到一张自己制作的纸了。</w:t>
      </w:r>
    </w:p>
    <w:p w14:paraId="1A1231FB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课程内容：老师介绍造纸术的历史和文化背景，展示一些传统的手工造纸工具和纸张。然后，学生们在老师的指导下，学习手工造纸的基本步骤，如浸泡、搅拌、抄纸、晾干等。最后，学生们可以在自己制作的纸张上进行绘画或书写，体验造纸的乐趣。</w:t>
      </w:r>
    </w:p>
    <w:p w14:paraId="57698FA2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意义：让学生了解中国古代四大发明之一的造纸术，培养学生的动手能力和创造力。</w:t>
      </w:r>
    </w:p>
    <w:p w14:paraId="0C2E8931">
      <w:pPr>
        <w:ind w:firstLine="420" w:firstLineChars="200"/>
        <w:rPr>
          <w:rFonts w:hint="default"/>
          <w:lang w:val="en-US" w:eastAsia="zh-CN"/>
        </w:rPr>
      </w:pPr>
    </w:p>
    <w:p w14:paraId="2F1E0380">
      <w:pPr>
        <w:ind w:firstLine="420" w:firstLineChars="200"/>
        <w:rPr>
          <w:rFonts w:hint="default"/>
          <w:lang w:val="en-US" w:eastAsia="zh-CN"/>
        </w:rPr>
      </w:pPr>
    </w:p>
    <w:p w14:paraId="5AC5D61E">
      <w:pPr>
        <w:ind w:firstLine="420" w:firstLineChars="200"/>
        <w:rPr>
          <w:rFonts w:hint="default"/>
          <w:lang w:val="en-US" w:eastAsia="zh-CN"/>
        </w:rPr>
      </w:pPr>
    </w:p>
    <w:p w14:paraId="532E04E6">
      <w:pPr>
        <w:ind w:firstLine="420" w:firstLineChars="200"/>
        <w:rPr>
          <w:rFonts w:hint="default"/>
          <w:lang w:val="en-US" w:eastAsia="zh-CN"/>
        </w:rPr>
      </w:pPr>
    </w:p>
    <w:p w14:paraId="421D5152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传统扎染</w:t>
      </w:r>
    </w:p>
    <w:p w14:paraId="22759EEA">
      <w:pPr>
        <w:ind w:firstLine="420" w:firstLineChars="20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314960</wp:posOffset>
                </wp:positionH>
                <wp:positionV relativeFrom="paragraph">
                  <wp:posOffset>24130</wp:posOffset>
                </wp:positionV>
                <wp:extent cx="4624705" cy="1798320"/>
                <wp:effectExtent l="0" t="0" r="4445" b="11430"/>
                <wp:wrapTopAndBottom/>
                <wp:docPr id="41" name="组合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24705" cy="1798320"/>
                          <a:chOff x="9440" y="121920"/>
                          <a:chExt cx="7283" cy="2832"/>
                        </a:xfrm>
                      </wpg:grpSpPr>
                      <pic:pic xmlns:pic="http://schemas.openxmlformats.org/drawingml/2006/picture">
                        <pic:nvPicPr>
                          <pic:cNvPr id="23" name="图片 23" descr="b289cf3b0557a2ecfc4107804f39f06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9440" y="121928"/>
                            <a:ext cx="3620" cy="28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图片 24" descr="1bb834e5ac5479b9c751f46c8783320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13193" y="121920"/>
                            <a:ext cx="3530" cy="283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4.8pt;margin-top:1.9pt;height:141.6pt;width:364.15pt;mso-wrap-distance-bottom:0pt;mso-wrap-distance-top:0pt;z-index:251668480;mso-width-relative:page;mso-height-relative:page;" coordorigin="9440,121920" coordsize="7283,2832" o:gfxdata="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">
                <o:lock v:ext="edit" aspectratio="f"/>
                <v:shape id="_x0000_s1026" o:spid="_x0000_s1026" o:spt="75" alt="b289cf3b0557a2ecfc4107804f39f06" type="#_x0000_t75" style="position:absolute;left:9440;top:121928;height:2812;width:3620;" filled="f" o:preferrelative="t" stroked="f" coordsize="21600,21600" o:gfxdata="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xNftQ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_x0000_s1026" o:spid="_x0000_s1026" o:spt="75" alt="1bb834e5ac5479b9c751f46c8783320" type="#_x0000_t75" style="position:absolute;left:13193;top:121920;height:2833;width:3530;" filled="f" o:preferrelative="t" stroked="f" coordsize="21600,21600" o:gfxdata="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FQxVoq/&#10;AAAA2w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r:id="rId27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default"/>
          <w:lang w:val="en-US" w:eastAsia="zh-CN"/>
        </w:rPr>
        <w:t>解说介绍：扎染是中国民间传统的染色工艺之一，具有独特的艺术魅力。通过扎染课程，学生们可以了解扎染的历史、文化和艺术特点，学习基本的扎染技巧。</w:t>
      </w:r>
    </w:p>
    <w:p w14:paraId="378AC62B">
      <w:p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材料准备</w:t>
      </w:r>
      <w:r>
        <w:rPr>
          <w:rFonts w:hint="default"/>
          <w:lang w:val="en-US" w:eastAsia="zh-CN"/>
        </w:rPr>
        <w:t>：白布、染料、绳子。</w:t>
      </w:r>
    </w:p>
    <w:p w14:paraId="4C3F88BE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制作过程：首先，同学们将白布折叠成自己喜欢的形状，然后用绳子将白布扎起来。接着，将扎好的白布放入染料中染色，染色时间根据染料的浓度和自己的喜好而定。最后，将染好的白布取出，解开绳子，晾干即可。</w:t>
      </w:r>
    </w:p>
    <w:p w14:paraId="14BDB2A7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课程内容：老师介绍扎染的历史和文化背景，展示一些扎染作品。然后，学生们在老师的指导下，学习扎染的基本技巧，如折叠、绑扎、染色等。最后，学生们可以将自己扎染的作品展示出来，分享自己的创作心得。</w:t>
      </w:r>
    </w:p>
    <w:p w14:paraId="284FF848">
      <w:pPr>
        <w:ind w:firstLine="420" w:firstLineChars="200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意义：培养学生的动手能力和创造力，同时让学生了解中国传统文化的魅力。</w:t>
      </w:r>
    </w:p>
    <w:p w14:paraId="6A4467BD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制作孔子像：用彩泥、纸张等材料制作孔子像。</w:t>
      </w:r>
    </w:p>
    <w:p w14:paraId="3B222485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制作香囊：以中药材为原料，制作香囊，了解中医文化。</w:t>
      </w:r>
    </w:p>
    <w:p w14:paraId="43D97DD4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手绘风景明信片：以观水平台和三义亭的风景为主题，绘制明信片。</w:t>
      </w:r>
    </w:p>
    <w:p w14:paraId="2C6751ED">
      <w:pPr>
        <w:ind w:firstLine="482" w:firstLineChars="200"/>
        <w:rPr>
          <w:rFonts w:hint="default"/>
          <w:b/>
          <w:bCs/>
          <w:sz w:val="24"/>
          <w:szCs w:val="32"/>
          <w:lang w:val="en-US" w:eastAsia="zh-CN"/>
        </w:rPr>
      </w:pPr>
    </w:p>
    <w:p w14:paraId="02CC48CA">
      <w:pPr>
        <w:ind w:firstLine="482" w:firstLineChars="200"/>
        <w:rPr>
          <w:rFonts w:hint="default"/>
          <w:b/>
          <w:bCs/>
          <w:sz w:val="24"/>
          <w:szCs w:val="32"/>
          <w:lang w:val="en-US" w:eastAsia="zh-CN"/>
        </w:rPr>
      </w:pPr>
      <w:r>
        <w:rPr>
          <w:rFonts w:hint="default"/>
          <w:b/>
          <w:bCs/>
          <w:sz w:val="24"/>
          <w:szCs w:val="32"/>
          <w:lang w:val="en-US" w:eastAsia="zh-CN"/>
        </w:rPr>
        <w:t>实践课 —— 投壶</w:t>
      </w:r>
      <w:r>
        <w:rPr>
          <w:rFonts w:hint="eastAsia"/>
          <w:b/>
          <w:bCs/>
          <w:sz w:val="24"/>
          <w:szCs w:val="32"/>
          <w:lang w:val="en-US" w:eastAsia="zh-CN"/>
        </w:rPr>
        <w:t>、木</w:t>
      </w:r>
      <w:r>
        <w:rPr>
          <w:rFonts w:hint="default"/>
          <w:b/>
          <w:bCs/>
          <w:sz w:val="24"/>
          <w:szCs w:val="32"/>
          <w:lang w:val="en-US" w:eastAsia="zh-CN"/>
        </w:rPr>
        <w:t>射</w:t>
      </w:r>
      <w:r>
        <w:rPr>
          <w:rFonts w:hint="eastAsia"/>
          <w:b/>
          <w:bCs/>
          <w:sz w:val="24"/>
          <w:szCs w:val="32"/>
          <w:lang w:val="en-US" w:eastAsia="zh-CN"/>
        </w:rPr>
        <w:t>、蹴鞠、捶丸</w:t>
      </w:r>
      <w:r>
        <w:rPr>
          <w:rFonts w:hint="default"/>
          <w:b/>
          <w:bCs/>
          <w:sz w:val="24"/>
          <w:szCs w:val="32"/>
          <w:lang w:val="en-US" w:eastAsia="zh-CN"/>
        </w:rPr>
        <w:t>古代游戏</w:t>
      </w:r>
    </w:p>
    <w:p w14:paraId="5B336756">
      <w:pPr>
        <w:numPr>
          <w:ilvl w:val="0"/>
          <w:numId w:val="5"/>
        </w:numPr>
        <w:ind w:left="210" w:leftChars="100" w:firstLine="210" w:firstLineChars="1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故事背景</w:t>
      </w:r>
    </w:p>
    <w:p w14:paraId="763B8B08">
      <w:pPr>
        <w:numPr>
          <w:ilvl w:val="0"/>
          <w:numId w:val="0"/>
        </w:numPr>
        <w:ind w:firstLine="420" w:firstLineChars="200"/>
        <w:rPr>
          <w:rFonts w:hint="default"/>
          <w:b/>
          <w:bCs/>
          <w:lang w:val="en-US" w:eastAsia="zh-CN"/>
        </w:rPr>
      </w:pPr>
      <w:r>
        <w:rPr>
          <w:rFonts w:hint="default"/>
          <w:lang w:val="en-US" w:eastAsia="zh-CN"/>
        </w:rPr>
        <w:t>在古代，投壶和射箭是非常流行的游戏。这些游戏不仅可以锻炼身体，还可以培养人们的礼仪和品德。今天，我们也来体验一下这些古代游戏的乐趣。</w:t>
      </w:r>
    </w:p>
    <w:p w14:paraId="2B7E5131">
      <w:pPr>
        <w:rPr>
          <w:rFonts w:hint="default"/>
          <w:b/>
          <w:bCs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267970</wp:posOffset>
                </wp:positionH>
                <wp:positionV relativeFrom="paragraph">
                  <wp:posOffset>205105</wp:posOffset>
                </wp:positionV>
                <wp:extent cx="4657725" cy="2122805"/>
                <wp:effectExtent l="0" t="0" r="9525" b="10795"/>
                <wp:wrapTopAndBottom/>
                <wp:docPr id="42" name="组合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725" cy="2122805"/>
                          <a:chOff x="9494" y="130710"/>
                          <a:chExt cx="7335" cy="3343"/>
                        </a:xfrm>
                      </wpg:grpSpPr>
                      <pic:pic xmlns:pic="http://schemas.openxmlformats.org/drawingml/2006/picture">
                        <pic:nvPicPr>
                          <pic:cNvPr id="25" name="图片 25" descr="ac378d266ab2b271270adcfe2074f7b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9494" y="130721"/>
                            <a:ext cx="3678" cy="33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图片 26" descr="e665de997796e3ca7ec16c23c8ba668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13259" y="130710"/>
                            <a:ext cx="3570" cy="33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1.1pt;margin-top:16.15pt;height:167.15pt;width:366.75pt;mso-wrap-distance-bottom:0pt;mso-wrap-distance-top:0pt;z-index:251669504;mso-width-relative:page;mso-height-relative:page;" coordorigin="9494,130710" coordsize="7335,3343" o:gfxdata="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">
                <o:lock v:ext="edit" aspectratio="f"/>
                <v:shape id="_x0000_s1026" o:spid="_x0000_s1026" o:spt="75" alt="ac378d266ab2b271270adcfe2074f7b" type="#_x0000_t75" style="position:absolute;left:9494;top:130721;height:3332;width:3678;" filled="f" o:preferrelative="t" stroked="f" coordsize="21600,21600" o:gfxdata="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v0x/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8" o:title=""/>
                  <o:lock v:ext="edit" aspectratio="t"/>
                </v:shape>
                <v:shape id="_x0000_s1026" o:spid="_x0000_s1026" o:spt="75" alt="e665de997796e3ca7ec16c23c8ba668" type="#_x0000_t75" style="position:absolute;left:13259;top:130710;height:3343;width:3570;" filled="f" o:preferrelative="t" stroked="f" coordsize="21600,21600" o:gfxdata="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VICf&#10;b8EAAADbAAAADwAAAAAAAAABACAAAAAiAAAAZHJzL2Rvd25yZXYueG1sUEsBAhQAFAAAAAgAh07i&#10;QDMvBZ47AAAAOQAAABAAAAAAAAAAAQAgAAAAEAEAAGRycy9zaGFwZXhtbC54bWxQSwUGAAAAAAYA&#10;BgBbAQAAugMAAAAA&#10;">
                  <v:fill on="f" focussize="0,0"/>
                  <v:stroke on="f"/>
                  <v:imagedata r:id="rId29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default"/>
          <w:b/>
          <w:bCs/>
          <w:lang w:val="en-US" w:eastAsia="zh-CN"/>
        </w:rPr>
        <w:t>（二）投壶</w:t>
      </w:r>
    </w:p>
    <w:p w14:paraId="7A0A5A7B">
      <w:pPr>
        <w:keepNext w:val="0"/>
        <w:keepLines w:val="0"/>
        <w:widowControl/>
        <w:suppressLineNumbers w:val="0"/>
        <w:ind w:left="210" w:leftChars="100" w:firstLine="210" w:firstLineChars="1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游戏规则</w:t>
      </w:r>
    </w:p>
    <w:p w14:paraId="783EC571">
      <w:pPr>
        <w:keepNext w:val="0"/>
        <w:keepLines w:val="0"/>
        <w:widowControl/>
        <w:suppressLineNumbers w:val="0"/>
        <w:ind w:left="210" w:leftChars="100" w:firstLine="210" w:firstLineChars="1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来历：投壶是中国古代的一种游戏，起源于春秋战国时期。投壶的规则是将箭投入壶中，投中多者为胜。</w:t>
      </w:r>
    </w:p>
    <w:p w14:paraId="05654487">
      <w:pPr>
        <w:keepNext w:val="0"/>
        <w:keepLines w:val="0"/>
        <w:widowControl/>
        <w:suppressLineNumbers w:val="0"/>
        <w:ind w:firstLine="210" w:firstLineChars="1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操作过程：首先，同学们分成若干组，每组准备一个壶和若干支箭。然后，每组同学轮流投箭，将箭投入壶中。最后，统计每组投中的箭数，投中多者为胜</w:t>
      </w:r>
      <w:r>
        <w:rPr>
          <w:rFonts w:hint="eastAsia"/>
          <w:lang w:val="en-US" w:eastAsia="zh-CN"/>
        </w:rPr>
        <w:t>。</w:t>
      </w:r>
    </w:p>
    <w:p w14:paraId="188BC6E2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游戏意义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投壶游戏可以锻炼我们的专注力和手眼协调能力。同时，这个游戏也体现了古代人的礼仪和品德。在游戏中，我们要遵守规则，尊重对手，保持良好的心态。</w:t>
      </w:r>
    </w:p>
    <w:p w14:paraId="06BBE49C">
      <w:pPr>
        <w:numPr>
          <w:ilvl w:val="0"/>
          <w:numId w:val="6"/>
        </w:numPr>
        <w:ind w:firstLine="422" w:firstLineChars="20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射箭</w:t>
      </w:r>
    </w:p>
    <w:p w14:paraId="6192D2ED">
      <w:pPr>
        <w:ind w:firstLine="420" w:firstLineChars="20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383540</wp:posOffset>
                </wp:positionH>
                <wp:positionV relativeFrom="paragraph">
                  <wp:posOffset>2540</wp:posOffset>
                </wp:positionV>
                <wp:extent cx="4655185" cy="1835150"/>
                <wp:effectExtent l="0" t="0" r="12065" b="12700"/>
                <wp:wrapTopAndBottom/>
                <wp:docPr id="43" name="组合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5185" cy="1835150"/>
                          <a:chOff x="9676" y="140567"/>
                          <a:chExt cx="7331" cy="2890"/>
                        </a:xfrm>
                      </wpg:grpSpPr>
                      <pic:pic xmlns:pic="http://schemas.openxmlformats.org/drawingml/2006/picture">
                        <pic:nvPicPr>
                          <pic:cNvPr id="27" name="图片 27" descr="b9dbd8d595fb85ae02620cd2ee9e59a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9676" y="140567"/>
                            <a:ext cx="3727" cy="28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图片 28" descr="2e04fe770fc4738a13f3d652d66b7dc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13517" y="140567"/>
                            <a:ext cx="3491" cy="28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0.2pt;margin-top:0.2pt;height:144.5pt;width:366.55pt;mso-wrap-distance-bottom:0pt;mso-wrap-distance-top:0pt;z-index:251668480;mso-width-relative:page;mso-height-relative:page;" coordorigin="9676,140567" coordsize="7331,2890" o:gfxdata="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">
                <o:lock v:ext="edit" aspectratio="f"/>
                <v:shape id="_x0000_s1026" o:spid="_x0000_s1026" o:spt="75" alt="b9dbd8d595fb85ae02620cd2ee9e59a" type="#_x0000_t75" style="position:absolute;left:9676;top:140567;height:2890;width:3727;" filled="f" o:preferrelative="t" stroked="f" coordsize="21600,21600" o:gfxdata="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1e6Qq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0" o:title=""/>
                  <o:lock v:ext="edit" aspectratio="t"/>
                </v:shape>
                <v:shape id="_x0000_s1026" o:spid="_x0000_s1026" o:spt="75" alt="2e04fe770fc4738a13f3d652d66b7dc" type="#_x0000_t75" style="position:absolute;left:13517;top:140567;height:2890;width:3491;" filled="f" o:preferrelative="t" stroked="f" coordsize="21600,21600" o:gfxdata="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A85lCm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31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default"/>
          <w:lang w:val="en-US" w:eastAsia="zh-CN"/>
        </w:rPr>
        <w:t>来历：射箭是中国古代的一种技能，也是一种体育活动。射箭的历史可以追溯到远古时期，当时的人们用弓箭来狩猎和战争。</w:t>
      </w:r>
    </w:p>
    <w:p w14:paraId="475163ED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操作过程：首先，同学们分成若干组，每组准备一个弓和若干支箭。然后，每组同学轮流射箭，将箭射向靶子。最后，统计每组射中的环数，环数多者为胜。</w:t>
      </w:r>
    </w:p>
    <w:p w14:paraId="33AE3344">
      <w:pPr>
        <w:numPr>
          <w:ilvl w:val="0"/>
          <w:numId w:val="0"/>
        </w:numPr>
        <w:ind w:leftChars="200"/>
        <w:rPr>
          <w:rFonts w:hint="default"/>
          <w:b/>
          <w:bCs/>
          <w:lang w:val="en-US" w:eastAsia="zh-CN"/>
        </w:rPr>
      </w:pPr>
      <w:r>
        <w:rPr>
          <w:rFonts w:hint="default"/>
          <w:lang w:val="en-US" w:eastAsia="zh-CN"/>
        </w:rPr>
        <w:t>游戏意义</w:t>
      </w:r>
      <w:r>
        <w:rPr>
          <w:rFonts w:hint="default"/>
          <w:lang w:val="en-US" w:eastAsia="zh-CN"/>
        </w:rPr>
        <w:br w:type="textWrapping"/>
      </w:r>
      <w:r>
        <w:rPr>
          <w:rFonts w:hint="default"/>
          <w:lang w:val="en-US" w:eastAsia="zh-CN"/>
        </w:rPr>
        <w:t>射箭游戏可以锻炼我们的身体素质和心理素质。在游戏中，我们要保持冷静，集中注意力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控制好自己的力量和方向。同时，这个游戏也体现了古代人的勇敢和智</w:t>
      </w:r>
      <w:r>
        <w:rPr>
          <w:rFonts w:hint="eastAsia"/>
          <w:lang w:val="en-US" w:eastAsia="zh-CN"/>
        </w:rPr>
        <w:t>慧</w:t>
      </w:r>
    </w:p>
    <w:p w14:paraId="13006832">
      <w:pPr>
        <w:numPr>
          <w:ilvl w:val="0"/>
          <w:numId w:val="6"/>
        </w:numPr>
        <w:ind w:left="0" w:leftChars="0" w:firstLine="420" w:firstLineChars="200"/>
        <w:rPr>
          <w:rFonts w:hint="default"/>
          <w:b/>
          <w:bCs/>
          <w:lang w:val="en-US" w:eastAsia="zh-CN"/>
        </w:rPr>
      </w:pPr>
      <w:r>
        <w:rPr>
          <w:rFonts w:hint="eastAsia"/>
          <w:lang w:val="en-US" w:eastAsia="zh-CN"/>
        </w:rPr>
        <w:t>。</w:t>
      </w:r>
      <w:r>
        <w:rPr>
          <w:rFonts w:hint="default"/>
          <w:b/>
          <w:bCs/>
          <w:lang w:val="en-US" w:eastAsia="zh-CN"/>
        </w:rPr>
        <w:t>蹴鞠比赛</w:t>
      </w:r>
    </w:p>
    <w:p w14:paraId="3349EAA4">
      <w:pPr>
        <w:ind w:firstLine="420" w:firstLineChars="20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10160</wp:posOffset>
                </wp:positionV>
                <wp:extent cx="4911090" cy="1604010"/>
                <wp:effectExtent l="0" t="0" r="3810" b="15240"/>
                <wp:wrapTopAndBottom/>
                <wp:docPr id="44" name="组合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11090" cy="1604010"/>
                          <a:chOff x="9358" y="145990"/>
                          <a:chExt cx="7734" cy="2526"/>
                        </a:xfrm>
                      </wpg:grpSpPr>
                      <pic:pic xmlns:pic="http://schemas.openxmlformats.org/drawingml/2006/picture">
                        <pic:nvPicPr>
                          <pic:cNvPr id="29" name="图片 29" descr="024c077d7bca1bb5f18a6ff799d283d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9358" y="145991"/>
                            <a:ext cx="3786" cy="25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图片 30" descr="5f506a20e3fb544ace51504602cedd1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13304" y="145990"/>
                            <a:ext cx="3789" cy="25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0.7pt;margin-top:0.8pt;height:126.3pt;width:386.7pt;mso-wrap-distance-bottom:0pt;mso-wrap-distance-top:0pt;z-index:251671552;mso-width-relative:page;mso-height-relative:page;" coordorigin="9358,145990" coordsize="7734,2526" o:gfxdata="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">
                <o:lock v:ext="edit" aspectratio="f"/>
                <v:shape id="_x0000_s1026" o:spid="_x0000_s1026" o:spt="75" alt="024c077d7bca1bb5f18a6ff799d283d" type="#_x0000_t75" style="position:absolute;left:9358;top:145991;height:2521;width:3786;" filled="f" o:preferrelative="t" stroked="f" coordsize="21600,21600" o:gfxdata="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qCil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2" o:title=""/>
                  <o:lock v:ext="edit" aspectratio="t"/>
                </v:shape>
                <v:shape id="_x0000_s1026" o:spid="_x0000_s1026" o:spt="75" alt="5f506a20e3fb544ace51504602cedd1" type="#_x0000_t75" style="position:absolute;left:13304;top:145990;height:2527;width:3789;" filled="f" o:preferrelative="t" stroked="f" coordsize="21600,21600" o:gfxdata="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+11eK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33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default"/>
          <w:lang w:val="en-US" w:eastAsia="zh-CN"/>
        </w:rPr>
        <w:t>解说介绍：蹴鞠是中国古代的一种传统足球运动，起源于春秋战国时期。在这个课程中，学生们将了解蹴鞠的历史和文化背景，学习基本的蹴鞠技巧。</w:t>
      </w:r>
    </w:p>
    <w:p w14:paraId="617A2427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课程内容：老师介绍蹴鞠的历史和文化背景，展示一些蹴鞠器材。然后，学生们在老师的指导下，学习基本的蹴鞠技巧，如传球、接球、射门等。蹴鞠的规则是用脚将球踢进对方的球门，进球多者为胜。</w:t>
      </w:r>
    </w:p>
    <w:p w14:paraId="66732E29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操作过程：首先，同学们分成若干组，每组准备一个蹴鞠和一个球门。然后，每组同学轮流踢球，将球踢进对方的球门。最后，统计每组进球的数量，进球多者为胜。</w:t>
      </w:r>
    </w:p>
    <w:p w14:paraId="72C41BAB">
      <w:pPr>
        <w:ind w:firstLine="42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意义：让学生了解中国古代的足球运动，培养学生的团队合作精神和竞争意识。</w:t>
      </w:r>
    </w:p>
    <w:p w14:paraId="62826273">
      <w:pPr>
        <w:ind w:firstLine="420" w:firstLineChars="200"/>
        <w:rPr>
          <w:rFonts w:hint="default"/>
          <w:lang w:val="en-US" w:eastAsia="zh-CN"/>
        </w:rPr>
      </w:pPr>
    </w:p>
    <w:p w14:paraId="6622DC3D">
      <w:pPr>
        <w:ind w:firstLine="420" w:firstLineChars="200"/>
        <w:rPr>
          <w:rFonts w:hint="default"/>
          <w:lang w:val="en-US" w:eastAsia="zh-CN"/>
        </w:rPr>
      </w:pPr>
    </w:p>
    <w:p w14:paraId="66C178A8">
      <w:pPr>
        <w:ind w:firstLine="420" w:firstLineChars="200"/>
        <w:rPr>
          <w:rFonts w:hint="default"/>
          <w:lang w:val="en-US" w:eastAsia="zh-CN"/>
        </w:rPr>
      </w:pPr>
    </w:p>
    <w:p w14:paraId="4386EA11">
      <w:pPr>
        <w:ind w:firstLine="420" w:firstLineChars="200"/>
        <w:rPr>
          <w:rFonts w:hint="default"/>
          <w:lang w:val="en-US" w:eastAsia="zh-CN"/>
        </w:rPr>
      </w:pPr>
    </w:p>
    <w:p w14:paraId="7912D90A">
      <w:pPr>
        <w:ind w:firstLine="420" w:firstLineChars="200"/>
        <w:rPr>
          <w:rFonts w:hint="default"/>
          <w:lang w:val="en-US" w:eastAsia="zh-CN"/>
        </w:rPr>
      </w:pPr>
    </w:p>
    <w:p w14:paraId="464D7DD1">
      <w:pPr>
        <w:numPr>
          <w:ilvl w:val="0"/>
          <w:numId w:val="6"/>
        </w:numPr>
        <w:ind w:left="0" w:leftChars="0" w:firstLine="422" w:firstLineChars="200"/>
        <w:rPr>
          <w:rFonts w:hint="default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  <w:t>捶丸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ab/>
      </w:r>
    </w:p>
    <w:p w14:paraId="0F3A7099">
      <w:pPr>
        <w:numPr>
          <w:ilvl w:val="0"/>
          <w:numId w:val="0"/>
        </w:numPr>
        <w:ind w:leftChars="200"/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38100</wp:posOffset>
                </wp:positionV>
                <wp:extent cx="4868545" cy="1536065"/>
                <wp:effectExtent l="0" t="0" r="8255" b="6985"/>
                <wp:wrapTopAndBottom/>
                <wp:docPr id="45" name="组合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68545" cy="1536065"/>
                          <a:chOff x="9392" y="156184"/>
                          <a:chExt cx="7667" cy="2419"/>
                        </a:xfrm>
                      </wpg:grpSpPr>
                      <pic:pic xmlns:pic="http://schemas.openxmlformats.org/drawingml/2006/picture">
                        <pic:nvPicPr>
                          <pic:cNvPr id="31" name="图片 31" descr="de37d8118ad37ee7f4af1c1b3b09232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392" y="156187"/>
                            <a:ext cx="3853" cy="241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图片 33" descr="54c6b27ca4f0a669df15a42ad68fdb3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3303" y="156184"/>
                            <a:ext cx="3756" cy="24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8.4pt;margin-top:3pt;height:120.95pt;width:383.35pt;mso-wrap-distance-bottom:0pt;mso-wrap-distance-top:0pt;z-index:251673600;mso-width-relative:page;mso-height-relative:page;" coordorigin="9392,156184" coordsize="7667,2419" o:gfxdata="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">
                <o:lock v:ext="edit" aspectratio="f"/>
                <v:shape id="_x0000_s1026" o:spid="_x0000_s1026" o:spt="75" alt="de37d8118ad37ee7f4af1c1b3b09232" type="#_x0000_t75" style="position:absolute;left:9392;top:156187;height:2417;width:3853;" filled="f" o:preferrelative="t" stroked="f" coordsize="21600,21600" o:gfxdata="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gw4t7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4" o:title=""/>
                  <o:lock v:ext="edit" aspectratio="t"/>
                </v:shape>
                <v:shape id="_x0000_s1026" o:spid="_x0000_s1026" o:spt="75" alt="54c6b27ca4f0a669df15a42ad68fdb3" type="#_x0000_t75" style="position:absolute;left:13303;top:156184;height:2416;width:3756;" filled="f" o:preferrelative="t" stroked="f" coordsize="21600,21600" o:gfxdata="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KMUTB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35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  <w:t>历史来历</w:t>
      </w:r>
    </w:p>
    <w:p w14:paraId="2E1E704A">
      <w:pPr>
        <w:keepNext w:val="0"/>
        <w:keepLines w:val="0"/>
        <w:widowControl/>
        <w:suppressLineNumbers w:val="0"/>
        <w:shd w:val="clear" w:fill="FFFFFF"/>
        <w:ind w:left="0" w:firstLine="210" w:firstLineChars="100"/>
        <w:jc w:val="left"/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  <w:t>捶丸起源于唐代的步打球，到了宋代逐渐演变成为捶丸。它是一种以球杖击球入穴的古代球类运动。在宋元明时期，捶丸在贵族和平民中都有流行。它与现代的高尔夫球有很多相似之处，比如都是在户外草地上进行，以击球入洞为目的。捶丸有专门的球场，球场中设有球穴，周围还有一些障碍物，增加了游戏的趣味性和挑战性。</w:t>
      </w:r>
    </w:p>
    <w:p w14:paraId="144581B9"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ind w:firstLine="420" w:firstLineChars="200"/>
        <w:jc w:val="left"/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  <w:t>实践操作玩法</w:t>
      </w:r>
    </w:p>
    <w:p w14:paraId="5327CC7D"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ind w:leftChars="100" w:firstLine="210" w:firstLineChars="100"/>
        <w:jc w:val="left"/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  <w:t>准备工作：准备捶丸球和球杖。捶丸球一般是用硬木制成，大小适中。球杖则有不同的形状和长度，根据击球的需要选择。选择有草地和起伏地形的户外场地作为捶丸球场，在球场上设置若干个球穴，球穴周围可以设置一些小土堆、草丛等障碍物。</w:t>
      </w:r>
    </w:p>
    <w:p w14:paraId="51E86569"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ind w:leftChars="100"/>
        <w:jc w:val="left"/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  <w:t>捶丸规则：参与者从发球区开始，用球杖将球击向目标球穴。击球次数越少越好，在击球过程中，如果球落入障碍物中，可以根据规则采取相应的补救措施。比赛可以是个人赛，也可以是团体赛，通过计算击球入穴的总次数或在规定洞数内的成绩来决定胜负。</w:t>
      </w:r>
    </w:p>
    <w:p w14:paraId="59D7524E"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ind w:left="420" w:leftChars="0"/>
        <w:jc w:val="left"/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  <w:t>游戏意义</w:t>
      </w:r>
    </w:p>
    <w:p w14:paraId="6253690E"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ind w:leftChars="100" w:firstLine="210" w:firstLineChars="100"/>
        <w:jc w:val="left"/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  <w:t>文化传承价值：捶丸作为古代独特的球类运动，体现了中国古代的休闲文化和体育文化。通过开展捶丸课程，能让现代人领略古代文化的魅力，传承这一珍贵的文化遗产。</w:t>
      </w:r>
    </w:p>
    <w:p w14:paraId="72D7F957"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ind w:leftChars="100"/>
        <w:jc w:val="left"/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  <w:t>休闲娱乐功能：捶丸是一种在户外进行的轻松愉快的活动，人们在优美的自然环境中击球，享受运动的乐趣。它可以缓解压力，放松身心，是一种很好的休闲方式。</w:t>
      </w:r>
    </w:p>
    <w:p w14:paraId="1FE7E5C7"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ind w:leftChars="100"/>
        <w:jc w:val="left"/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  <w:t>培养运动技能和思维能力：在捶丸过程中，参与者需要根据地形、障碍物和球穴的位置等因素，选择合适的击球力度、方向和球杖。这需要一定的判断力和决策能力，有助于培养人的运动技能和思维能力，提高空间感知能力和身体控制能力。</w:t>
      </w:r>
    </w:p>
    <w:p w14:paraId="08320D0F">
      <w:pPr>
        <w:keepNext w:val="0"/>
        <w:keepLines w:val="0"/>
        <w:widowControl/>
        <w:numPr>
          <w:ilvl w:val="0"/>
          <w:numId w:val="0"/>
        </w:numPr>
        <w:suppressLineNumbers w:val="0"/>
        <w:shd w:val="clear" w:fill="FFFFFF"/>
        <w:ind w:leftChars="100" w:firstLine="210" w:firstLineChars="100"/>
        <w:jc w:val="left"/>
        <w:rPr>
          <w:rFonts w:hint="default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kern w:val="2"/>
          <w:sz w:val="21"/>
          <w:szCs w:val="24"/>
          <w:lang w:val="en-US" w:eastAsia="zh-CN" w:bidi="ar-SA"/>
        </w:rPr>
        <w:t>社交互动功能：无论是个人练习还是团体比赛，捶丸都为人们提供了一个社交平台。参与者可以在游戏过程中交流心得、分享快乐，增进彼此之间的了解和友谊，促进人际关系的和谐发展。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AB828E"/>
    <w:multiLevelType w:val="singleLevel"/>
    <w:tmpl w:val="B2AB828E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B6134B1A"/>
    <w:multiLevelType w:val="singleLevel"/>
    <w:tmpl w:val="B6134B1A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E7DFF4B1"/>
    <w:multiLevelType w:val="singleLevel"/>
    <w:tmpl w:val="E7DFF4B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0855D96E"/>
    <w:multiLevelType w:val="singleLevel"/>
    <w:tmpl w:val="0855D96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4">
    <w:nsid w:val="617DE531"/>
    <w:multiLevelType w:val="singleLevel"/>
    <w:tmpl w:val="617DE531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5">
    <w:nsid w:val="68699999"/>
    <w:multiLevelType w:val="singleLevel"/>
    <w:tmpl w:val="68699999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1A6D17"/>
    <w:rsid w:val="09B80CE7"/>
    <w:rsid w:val="0E1A6D17"/>
    <w:rsid w:val="13503A67"/>
    <w:rsid w:val="200E50B8"/>
    <w:rsid w:val="2D463B44"/>
    <w:rsid w:val="3C7E5F03"/>
    <w:rsid w:val="44BF6DAB"/>
    <w:rsid w:val="494A3C70"/>
    <w:rsid w:val="4E975641"/>
    <w:rsid w:val="51A9798B"/>
    <w:rsid w:val="66AB6250"/>
    <w:rsid w:val="68ED0FF8"/>
    <w:rsid w:val="69312F7F"/>
    <w:rsid w:val="75183245"/>
    <w:rsid w:val="7E7D647C"/>
    <w:rsid w:val="7EEF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customXml" Target="../customXml/item1.xml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jpeg"/><Relationship Id="rId31" Type="http://schemas.openxmlformats.org/officeDocument/2006/relationships/image" Target="media/image28.jpeg"/><Relationship Id="rId30" Type="http://schemas.openxmlformats.org/officeDocument/2006/relationships/image" Target="media/image27.jpe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30740;&#23398;\&#23380;&#39062;&#36798;&#30456;&#20851;&#25991;&#20214;\&#34913;&#27700;&#23380;&#39062;&#36798;&#25991;&#21270;&#22522;&#22320;&#30740;&#23398;&#35838;&#31243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衡水孔颖达文化基地研学课程.docx</Template>
  <Pages>10</Pages>
  <Words>1277</Words>
  <Characters>1278</Characters>
  <Lines>0</Lines>
  <Paragraphs>0</Paragraphs>
  <TotalTime>89</TotalTime>
  <ScaleCrop>false</ScaleCrop>
  <LinksUpToDate>false</LinksUpToDate>
  <CharactersWithSpaces>1283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2025-02-20T01:10:00Z</dcterms:created>
  <dc:creator>是歆动吖！</dc:creator>
  <cp:lastModifiedBy>是歆动吖！</cp:lastModifiedBy>
  <dcterms:modified xsi:type="dcterms:W3CDTF">2025-03-02T03:35:58Z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9CC0399729144A4EAA6EE676821AA8EF_11</vt:lpwstr>
  </property>
  <property fmtid="{D5CDD505-2E9C-101B-9397-08002B2CF9AE}" pid="4" name="KSOTemplateDocerSaveRecord">
    <vt:lpwstr>eyJoZGlkIjoiNWNiZjRmOTgwZjhkZWNiNDZiMDFhOGE4NzgzN2UyODQiLCJ1c2VySWQiOiIxMjg2NzMwODY5In0=</vt:lpwstr>
  </property>
</Properties>
</file>